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FBD" w:rsidRPr="006C5F0B" w:rsidRDefault="004C5FBD" w:rsidP="006C5F0B">
      <w:pPr>
        <w:spacing w:after="0" w:line="240" w:lineRule="atLeast"/>
        <w:ind w:right="57"/>
        <w:jc w:val="center"/>
        <w:rPr>
          <w:rFonts w:ascii="Times New Roman" w:hAnsi="Times New Roman"/>
          <w:b/>
          <w:sz w:val="28"/>
          <w:szCs w:val="28"/>
        </w:rPr>
      </w:pPr>
      <w:r w:rsidRPr="006C5F0B">
        <w:rPr>
          <w:rFonts w:ascii="Times New Roman" w:hAnsi="Times New Roman"/>
          <w:b/>
          <w:sz w:val="28"/>
          <w:szCs w:val="28"/>
        </w:rPr>
        <w:t>Занятие по природному миру в средней группе.</w:t>
      </w:r>
    </w:p>
    <w:p w:rsidR="004C5FBD" w:rsidRPr="006C5F0B" w:rsidRDefault="004C5FBD" w:rsidP="006C5F0B">
      <w:pPr>
        <w:spacing w:after="0" w:line="240" w:lineRule="atLeast"/>
        <w:ind w:right="57"/>
        <w:jc w:val="center"/>
        <w:rPr>
          <w:rFonts w:ascii="Times New Roman" w:hAnsi="Times New Roman"/>
          <w:b/>
          <w:sz w:val="28"/>
          <w:szCs w:val="28"/>
        </w:rPr>
      </w:pPr>
      <w:r w:rsidRPr="006C5F0B">
        <w:rPr>
          <w:rFonts w:ascii="Times New Roman" w:hAnsi="Times New Roman"/>
          <w:b/>
          <w:sz w:val="28"/>
          <w:szCs w:val="28"/>
        </w:rPr>
        <w:t>Беседа о жизни диких животных в лесу</w:t>
      </w:r>
    </w:p>
    <w:p w:rsidR="004C5FBD" w:rsidRPr="006C5F0B" w:rsidRDefault="004C5FBD" w:rsidP="006C5F0B">
      <w:pPr>
        <w:spacing w:after="0" w:line="240" w:lineRule="atLeast"/>
        <w:ind w:right="57"/>
        <w:jc w:val="center"/>
        <w:rPr>
          <w:rFonts w:ascii="Times New Roman" w:hAnsi="Times New Roman"/>
          <w:b/>
          <w:sz w:val="28"/>
          <w:szCs w:val="28"/>
        </w:rPr>
      </w:pPr>
    </w:p>
    <w:p w:rsidR="004C5FBD" w:rsidRPr="006C5F0B" w:rsidRDefault="004C5FBD" w:rsidP="006C5F0B">
      <w:pPr>
        <w:jc w:val="both"/>
        <w:rPr>
          <w:rFonts w:ascii="Times New Roman" w:hAnsi="Times New Roman"/>
          <w:sz w:val="28"/>
          <w:szCs w:val="28"/>
        </w:rPr>
      </w:pPr>
      <w:r w:rsidRPr="006C5F0B">
        <w:rPr>
          <w:rFonts w:ascii="Times New Roman" w:hAnsi="Times New Roman"/>
          <w:b/>
          <w:sz w:val="28"/>
          <w:szCs w:val="28"/>
        </w:rPr>
        <w:t xml:space="preserve">     Программное содержание. </w:t>
      </w:r>
      <w:r w:rsidRPr="006C5F0B">
        <w:rPr>
          <w:rFonts w:ascii="Times New Roman" w:hAnsi="Times New Roman"/>
          <w:sz w:val="28"/>
          <w:szCs w:val="28"/>
        </w:rPr>
        <w:t>Дать детям представления о жизни диких животных зимой. Формировать интерес к окружающей природе. Воспитывать заботливое отношение к животным.</w:t>
      </w:r>
    </w:p>
    <w:p w:rsidR="004C5FBD" w:rsidRPr="006C5F0B" w:rsidRDefault="004C5FBD" w:rsidP="006C5F0B">
      <w:pPr>
        <w:jc w:val="both"/>
        <w:rPr>
          <w:rFonts w:ascii="Times New Roman" w:hAnsi="Times New Roman"/>
          <w:sz w:val="28"/>
          <w:szCs w:val="28"/>
        </w:rPr>
      </w:pPr>
      <w:r w:rsidRPr="006C5F0B">
        <w:rPr>
          <w:rFonts w:ascii="Times New Roman" w:hAnsi="Times New Roman"/>
          <w:b/>
          <w:sz w:val="28"/>
          <w:szCs w:val="28"/>
        </w:rPr>
        <w:t xml:space="preserve">     Материал.</w:t>
      </w:r>
      <w:r w:rsidRPr="006C5F0B">
        <w:rPr>
          <w:rFonts w:ascii="Times New Roman" w:hAnsi="Times New Roman"/>
          <w:sz w:val="28"/>
          <w:szCs w:val="28"/>
        </w:rPr>
        <w:t xml:space="preserve"> Панорама зимнего леса. Игрушки: дикие животные (зайчик, зайчиха-мама, ежик, белка, сорока).</w:t>
      </w:r>
    </w:p>
    <w:p w:rsidR="004C5FBD" w:rsidRPr="006C5F0B" w:rsidRDefault="004C5FBD" w:rsidP="006C5F0B">
      <w:pPr>
        <w:jc w:val="both"/>
        <w:rPr>
          <w:rFonts w:ascii="Times New Roman" w:hAnsi="Times New Roman"/>
          <w:sz w:val="28"/>
          <w:szCs w:val="28"/>
        </w:rPr>
      </w:pPr>
      <w:r w:rsidRPr="006C5F0B">
        <w:rPr>
          <w:rFonts w:ascii="Times New Roman" w:hAnsi="Times New Roman"/>
          <w:b/>
          <w:sz w:val="28"/>
          <w:szCs w:val="28"/>
        </w:rPr>
        <w:t xml:space="preserve">    Связь с другими занятиями и видами деятельности. </w:t>
      </w:r>
      <w:r w:rsidRPr="006C5F0B">
        <w:rPr>
          <w:rFonts w:ascii="Times New Roman" w:hAnsi="Times New Roman"/>
          <w:sz w:val="28"/>
          <w:szCs w:val="28"/>
        </w:rPr>
        <w:t>Беседы о диких животных. Дидактические игры. Чтение русских народных сказок о животных. Рисование животных. Рассматривание серии картин  «Дикие животные».</w:t>
      </w:r>
    </w:p>
    <w:p w:rsidR="004C5FBD" w:rsidRPr="006C5F0B" w:rsidRDefault="004C5FBD" w:rsidP="006C5F0B">
      <w:pPr>
        <w:jc w:val="both"/>
        <w:rPr>
          <w:rFonts w:ascii="Times New Roman" w:hAnsi="Times New Roman"/>
          <w:b/>
          <w:sz w:val="28"/>
          <w:szCs w:val="28"/>
        </w:rPr>
      </w:pPr>
      <w:r w:rsidRPr="006C5F0B">
        <w:rPr>
          <w:rFonts w:ascii="Times New Roman" w:hAnsi="Times New Roman"/>
          <w:sz w:val="28"/>
          <w:szCs w:val="28"/>
        </w:rPr>
        <w:t xml:space="preserve">                                     </w:t>
      </w:r>
      <w:r w:rsidRPr="006C5F0B">
        <w:rPr>
          <w:rFonts w:ascii="Times New Roman" w:hAnsi="Times New Roman"/>
          <w:b/>
          <w:sz w:val="28"/>
          <w:szCs w:val="28"/>
        </w:rPr>
        <w:t>Примерный  ход занятия.</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гости к детям приходит зайчишка.</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и ш к а. Здравствуйте , дети,  я заблудился и очень хочу вернуться к своей маме-зайчихе, а как найти дорогу, не знаю, помогите мне, пожалуйста!</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Ребята, давайте поможем зайчику. Как вы думаете , где может жить зайчиха? (Ответы детей.) Конечно, мама-зайчиха живет в лесу. Я предлагаю вам пойти в лес и помочь зайчишке найти его маму</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Педагог с детьми отправляются «в сказочный лес» - идут к панораме сказочного леса.</w:t>
      </w:r>
    </w:p>
    <w:p w:rsidR="004C5FBD" w:rsidRPr="006C5F0B" w:rsidRDefault="004C5FBD" w:rsidP="006C5F0B">
      <w:pPr>
        <w:rPr>
          <w:rFonts w:ascii="Times New Roman" w:hAnsi="Times New Roman"/>
          <w:sz w:val="28"/>
          <w:szCs w:val="28"/>
        </w:rPr>
      </w:pPr>
      <w:r w:rsidRPr="006C5F0B">
        <w:rPr>
          <w:rFonts w:ascii="Times New Roman" w:hAnsi="Times New Roman"/>
          <w:sz w:val="28"/>
          <w:szCs w:val="28"/>
        </w:rPr>
        <w:t xml:space="preserve">     Педагог читает стихотворение А. Твардовского «Лес осенью»: </w:t>
      </w:r>
    </w:p>
    <w:p w:rsidR="004C5FBD" w:rsidRPr="006C5F0B" w:rsidRDefault="004C5FBD" w:rsidP="006C5F0B">
      <w:pPr>
        <w:rPr>
          <w:rFonts w:cs="Calibri"/>
          <w:sz w:val="28"/>
          <w:szCs w:val="28"/>
        </w:rPr>
      </w:pPr>
      <w:r w:rsidRPr="006C5F0B">
        <w:rPr>
          <w:rFonts w:ascii="Times New Roman" w:hAnsi="Times New Roman"/>
          <w:sz w:val="28"/>
          <w:szCs w:val="28"/>
        </w:rPr>
        <w:t>Меж редеющих верхушек </w:t>
      </w:r>
      <w:r w:rsidRPr="006C5F0B">
        <w:rPr>
          <w:rFonts w:ascii="Times New Roman" w:hAnsi="Times New Roman"/>
          <w:sz w:val="28"/>
          <w:szCs w:val="28"/>
        </w:rPr>
        <w:br/>
        <w:t>Показалась синева. </w:t>
      </w:r>
      <w:r w:rsidRPr="006C5F0B">
        <w:rPr>
          <w:rFonts w:ascii="Times New Roman" w:hAnsi="Times New Roman"/>
          <w:sz w:val="28"/>
          <w:szCs w:val="28"/>
        </w:rPr>
        <w:br/>
        <w:t>Зашумела у опушек </w:t>
      </w:r>
      <w:r w:rsidRPr="006C5F0B">
        <w:rPr>
          <w:rFonts w:ascii="Times New Roman" w:hAnsi="Times New Roman"/>
          <w:sz w:val="28"/>
          <w:szCs w:val="28"/>
        </w:rPr>
        <w:br/>
        <w:t>Ярко-желтая листва. </w:t>
      </w:r>
      <w:r w:rsidRPr="006C5F0B">
        <w:rPr>
          <w:rFonts w:ascii="Times New Roman" w:hAnsi="Times New Roman"/>
          <w:sz w:val="28"/>
          <w:szCs w:val="28"/>
        </w:rPr>
        <w:br/>
        <w:t>Птиц не слышно. Треснет мелкий </w:t>
      </w:r>
      <w:r w:rsidRPr="006C5F0B">
        <w:rPr>
          <w:rFonts w:ascii="Times New Roman" w:hAnsi="Times New Roman"/>
          <w:sz w:val="28"/>
          <w:szCs w:val="28"/>
        </w:rPr>
        <w:br/>
        <w:t>Обломившийся сучок, </w:t>
      </w:r>
      <w:r w:rsidRPr="006C5F0B">
        <w:rPr>
          <w:rFonts w:ascii="Times New Roman" w:hAnsi="Times New Roman"/>
          <w:sz w:val="28"/>
          <w:szCs w:val="28"/>
        </w:rPr>
        <w:br/>
        <w:t>И, хвостом мелькая, белка </w:t>
      </w:r>
      <w:r w:rsidRPr="006C5F0B">
        <w:rPr>
          <w:rFonts w:ascii="Times New Roman" w:hAnsi="Times New Roman"/>
          <w:sz w:val="28"/>
          <w:szCs w:val="28"/>
        </w:rPr>
        <w:br/>
        <w:t>Легкий делает прыжок. </w:t>
      </w:r>
      <w:r w:rsidRPr="006C5F0B">
        <w:rPr>
          <w:rFonts w:ascii="Times New Roman" w:hAnsi="Times New Roman"/>
          <w:sz w:val="28"/>
          <w:szCs w:val="28"/>
        </w:rPr>
        <w:br/>
        <w:t>Стала ель в лесу заметней – </w:t>
      </w:r>
      <w:r w:rsidRPr="006C5F0B">
        <w:rPr>
          <w:rFonts w:ascii="Times New Roman" w:hAnsi="Times New Roman"/>
          <w:sz w:val="28"/>
          <w:szCs w:val="28"/>
        </w:rPr>
        <w:br/>
        <w:t>Бережет густую тень. </w:t>
      </w:r>
      <w:r w:rsidRPr="006C5F0B">
        <w:rPr>
          <w:rFonts w:ascii="Times New Roman" w:hAnsi="Times New Roman"/>
          <w:sz w:val="28"/>
          <w:szCs w:val="28"/>
        </w:rPr>
        <w:br/>
        <w:t>Подосиновик последний </w:t>
      </w:r>
      <w:r w:rsidRPr="006C5F0B">
        <w:rPr>
          <w:rFonts w:ascii="Times New Roman" w:hAnsi="Times New Roman"/>
          <w:sz w:val="28"/>
          <w:szCs w:val="28"/>
        </w:rPr>
        <w:br/>
      </w:r>
      <w:r w:rsidRPr="006C5F0B">
        <w:rPr>
          <w:rFonts w:cs="Calibri"/>
          <w:sz w:val="28"/>
          <w:szCs w:val="28"/>
        </w:rPr>
        <w:t xml:space="preserve">Сдвинул шапку набекрень. </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ос п и т а т е л ь. Какое сейчас время года? (Ответы детей.) Листья на деревьях почти опали, на рябине висят красные гроздья ягод. Животные питаются этой ягодой, она для них очень полезна, содержит большое количество витаминов. Прислушайтесь, поют ли в лесу птицы? (Ответы детей.)  Не слышны голоса птиц, многие птицы уже улетели а теплые края, где у них будет достаточно пищи. Птицы, которые будут зимовать в лесу, усиленно кормятся и делают запасы. Под ногами шелестят осенние листья. Ой, кто же это шевелится в листве, еще и фырчит? Это же ежик!</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о н о к. Здравствуй, ежик,  ты не видел мою маму-зайчиху?</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Е ж и к. Нет, я не видел твою маму. У меня осенью много дел. Я готовлюсь к зиме. В опавшей листве  ищу себе пищу – червей и насекомых. Потом мне еще нужно сделать из листьев и травы гнездо. Зимой, когда будет холодно и нечего кушать, я буду спать в этом гнезде.</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Ежик, мы не будем тебе мешать. </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Дети прощаются с ежиком. Воспитатель обращает внимание на белочку.</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о н о к. Здравствуй, белочка , а ты не видела мою маму-зайчиху?</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Б е л о ч к а. Не видела , у меня сейчас очень много дел. Скоро зима и мне нужно сделать припасы себе и бельчатам. Зимой не будет орешков, ягод и грибов ,поэтому я запасаю их заранее. В свое гнездо я приношу орешки, а грибочки развешиваю на веточках деревьев. Грибы высохнут, и зимой их можно будет кушать.</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Белочка, тебе зимой в лесу холодно?</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Б е л о ч к а. Зимой мне не холодно. Зимой мой мех станет очень теплым, и из рыжего превратится в серый. А если сильные морозы наступят, тогда я заберусь в дупло и укроюсь своим пушистым хвостиком, как одеялом.</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о н о к. Да,  хвостик у тебя пушистый и очень красивый. Мне нужно торопиться и найти свою маму. Прощай, белочка!</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Мы отправляемся дальше на поиски мамы зайчонка. Дети, а как вы думаете, кто еще живет в лесу? (Ответы детей.)В лесу живут медведи, волки, лисы …</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о н о к. Ой, я очень боюсь лисички, она может меня съесть!</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Не бойся, мы не дадим тебя в обиду.</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и к. А вот и моя мама! Мама!!!</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и х а. Мой маленький зайчонок, как я рада тебя видеть! Дети, спасибо вам, что не бросили в беде моего зайчонка. Он еще совсем маленький и глупенький, заблудился в лесу.</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о н о к. Я заблудился, а ребята помогли мне. Я очень боялся встретить лису или волка.</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и х а. Конечно, этих зверей нам нужно опасаться.</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Зайчиха, а как вы готовитесь к зиме? </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З а й ч и х а. Мы, зайцы, скоро поменяем серый мех на белый. Зимний мех теплее и гуще, и еще  мы не так заметны будем на снегу.</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Воспитатель и дети прощаются и дети прощаются с зайчихой и зайчонком и идут дальше. На ветвях дерева  стрекочет сорока. </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Здравствуй, сорока!  Подскажи, пожалуйста, как нам выбраться из леса.</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С о р о к а. Дети, не ходите по левой дорожке, там медведь готовится к зимней  спячке.  </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Ребята, как вы думаете, как медведь готовится к зиме? (Ответы детей.) Медведь строит себе берлогу и зимой в ней спит. Мех медведя к зиме становится густым и теплым, поэтому он не мерзнет. Питается медведь ягодами, медом и рыбой. Летом и осенью много ест- запасается пищей до весны, наращивает жир. Весной с появлением пищи медведь выходит из берлоги. Поэтому сейчас ему не нужно мешать. Да и лиса с волком тоже готовятся к зиме.</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Дети, а как зимуют волки и лисы?</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Сорока обобщает ответы детей : « Эти животные зимой не впадают в спячку. У них меняется мех на более теплый. Под снегом они добывают себе пищу- различных – грызунов».</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В о с п и т а т е л ь. Спасибо, сорока. Мы теперь знаем, что осенью животные готовятся к зиме, каждый занят своим делом, </w:t>
      </w:r>
      <w:bookmarkStart w:id="0" w:name="_GoBack"/>
      <w:bookmarkEnd w:id="0"/>
      <w:r w:rsidRPr="006C5F0B">
        <w:rPr>
          <w:rFonts w:ascii="Times New Roman" w:hAnsi="Times New Roman"/>
          <w:sz w:val="28"/>
          <w:szCs w:val="28"/>
        </w:rPr>
        <w:t>мы не будем мешать. Сорока, зимой, когда будет холодно, прилетай к нам в детский сад. Мы с ребятами сделаем кормушку и угостим тебя и твоих друзей</w:t>
      </w:r>
    </w:p>
    <w:p w:rsidR="004C5FBD" w:rsidRPr="006C5F0B" w:rsidRDefault="004C5FBD" w:rsidP="006C5F0B">
      <w:pPr>
        <w:jc w:val="both"/>
        <w:rPr>
          <w:rFonts w:ascii="Times New Roman" w:hAnsi="Times New Roman"/>
          <w:sz w:val="28"/>
          <w:szCs w:val="28"/>
        </w:rPr>
      </w:pPr>
      <w:r w:rsidRPr="006C5F0B">
        <w:rPr>
          <w:rFonts w:ascii="Times New Roman" w:hAnsi="Times New Roman"/>
          <w:sz w:val="28"/>
          <w:szCs w:val="28"/>
        </w:rPr>
        <w:t xml:space="preserve">     С о р о к а. Спасибо, ребята! Я обязательно к вам прилечу.</w:t>
      </w:r>
    </w:p>
    <w:p w:rsidR="004C5FBD" w:rsidRPr="006C5F0B" w:rsidRDefault="004C5FBD" w:rsidP="002D5A3E">
      <w:pPr>
        <w:rPr>
          <w:rFonts w:ascii="Times New Roman" w:hAnsi="Times New Roman"/>
          <w:sz w:val="28"/>
          <w:szCs w:val="28"/>
        </w:rPr>
      </w:pPr>
    </w:p>
    <w:p w:rsidR="004C5FBD" w:rsidRDefault="004C5FBD" w:rsidP="002D5A3E">
      <w:pPr>
        <w:rPr>
          <w:rFonts w:ascii="Times New Roman" w:hAnsi="Times New Roman"/>
          <w:sz w:val="28"/>
          <w:szCs w:val="28"/>
        </w:rPr>
      </w:pPr>
    </w:p>
    <w:p w:rsidR="004C5FBD" w:rsidRDefault="004C5FBD" w:rsidP="002D5A3E">
      <w:pPr>
        <w:rPr>
          <w:rFonts w:ascii="Times New Roman" w:hAnsi="Times New Roman"/>
          <w:sz w:val="28"/>
          <w:szCs w:val="28"/>
        </w:rPr>
      </w:pPr>
    </w:p>
    <w:p w:rsidR="004C5FBD" w:rsidRPr="002D5A3E" w:rsidRDefault="004C5FBD" w:rsidP="002D5A3E">
      <w:pPr>
        <w:rPr>
          <w:rFonts w:ascii="Times New Roman" w:hAnsi="Times New Roman"/>
          <w:sz w:val="28"/>
          <w:szCs w:val="28"/>
        </w:rPr>
      </w:pPr>
    </w:p>
    <w:p w:rsidR="004C5FBD" w:rsidRPr="002402F3" w:rsidRDefault="004C5FBD">
      <w:pPr>
        <w:rPr>
          <w:rFonts w:ascii="Times New Roman" w:hAnsi="Times New Roman"/>
          <w:sz w:val="28"/>
        </w:rPr>
      </w:pPr>
    </w:p>
    <w:sectPr w:rsidR="004C5FBD" w:rsidRPr="002402F3" w:rsidSect="006336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3BE3"/>
    <w:rsid w:val="000379FE"/>
    <w:rsid w:val="000A6145"/>
    <w:rsid w:val="002402F3"/>
    <w:rsid w:val="002D5A3E"/>
    <w:rsid w:val="0036568B"/>
    <w:rsid w:val="004C5FBD"/>
    <w:rsid w:val="0050206A"/>
    <w:rsid w:val="005C7EAC"/>
    <w:rsid w:val="0063363F"/>
    <w:rsid w:val="006C5F0B"/>
    <w:rsid w:val="007A5115"/>
    <w:rsid w:val="00A579CD"/>
    <w:rsid w:val="00C63BE3"/>
    <w:rsid w:val="00D14353"/>
    <w:rsid w:val="00E733E8"/>
    <w:rsid w:val="00E9755F"/>
    <w:rsid w:val="00EA1604"/>
    <w:rsid w:val="00F209F7"/>
    <w:rsid w:val="00F27E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63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111</TotalTime>
  <Pages>4</Pages>
  <Words>824</Words>
  <Characters>4703</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Calipso</cp:lastModifiedBy>
  <cp:revision>4</cp:revision>
  <dcterms:created xsi:type="dcterms:W3CDTF">2014-11-20T16:11:00Z</dcterms:created>
  <dcterms:modified xsi:type="dcterms:W3CDTF">2014-11-21T06:23:00Z</dcterms:modified>
</cp:coreProperties>
</file>