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3A0" w:rsidRPr="0099718D" w:rsidRDefault="00AF73A0" w:rsidP="00A8053F">
      <w:pPr>
        <w:jc w:val="center"/>
        <w:rPr>
          <w:rFonts w:ascii="Times New Roman" w:hAnsi="Times New Roman"/>
          <w:sz w:val="52"/>
          <w:szCs w:val="52"/>
        </w:rPr>
      </w:pPr>
      <w:r w:rsidRPr="0099718D">
        <w:rPr>
          <w:rFonts w:ascii="Times New Roman" w:hAnsi="Times New Roman"/>
          <w:sz w:val="52"/>
          <w:szCs w:val="52"/>
        </w:rPr>
        <w:t>ТЕМАТИЧЕСКОЕ ПЛАНИРОВАНИЕ НЕДЕЛЬ В СРЕДНЕЙ ГРУППЕ №7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97"/>
        <w:gridCol w:w="2255"/>
        <w:gridCol w:w="12049"/>
      </w:tblGrid>
      <w:tr w:rsidR="00AF73A0" w:rsidRPr="00413ACC" w:rsidTr="00413ACC">
        <w:trPr>
          <w:trHeight w:val="827"/>
        </w:trPr>
        <w:tc>
          <w:tcPr>
            <w:tcW w:w="1397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413ACC">
              <w:rPr>
                <w:rFonts w:ascii="Times New Roman" w:hAnsi="Times New Roman"/>
                <w:b/>
                <w:i/>
                <w:sz w:val="32"/>
                <w:szCs w:val="32"/>
              </w:rPr>
              <w:t>МЕСЯЦ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413ACC">
              <w:rPr>
                <w:rFonts w:ascii="Times New Roman" w:hAnsi="Times New Roman"/>
                <w:b/>
                <w:i/>
                <w:sz w:val="32"/>
                <w:szCs w:val="32"/>
              </w:rPr>
              <w:t>НЕДЕЛИ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413ACC">
              <w:rPr>
                <w:rFonts w:ascii="Times New Roman" w:hAnsi="Times New Roman"/>
                <w:b/>
                <w:i/>
                <w:sz w:val="32"/>
                <w:szCs w:val="32"/>
              </w:rPr>
              <w:t>НАЗВАНИЕ НЕДЕЛИ</w:t>
            </w:r>
          </w:p>
        </w:tc>
      </w:tr>
      <w:tr w:rsidR="00AF73A0" w:rsidRPr="00413ACC" w:rsidTr="00413ACC">
        <w:trPr>
          <w:trHeight w:val="561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01.09-05.09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Осень разноцветная</w:t>
            </w:r>
          </w:p>
        </w:tc>
      </w:tr>
      <w:tr w:rsidR="00AF73A0" w:rsidRPr="00413ACC" w:rsidTr="00413ACC">
        <w:trPr>
          <w:trHeight w:val="653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08.09-12.09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 xml:space="preserve">Огород. Овощи </w:t>
            </w:r>
          </w:p>
        </w:tc>
      </w:tr>
      <w:tr w:rsidR="00AF73A0" w:rsidRPr="00413ACC" w:rsidTr="00413ACC">
        <w:trPr>
          <w:trHeight w:val="703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15.09-19.09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 xml:space="preserve">Сад. Фрукты </w:t>
            </w:r>
          </w:p>
        </w:tc>
      </w:tr>
      <w:tr w:rsidR="00AF73A0" w:rsidRPr="00413ACC" w:rsidTr="00413ACC"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22.09-26.09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 xml:space="preserve">Деревья и кустарники. Лес  </w:t>
            </w:r>
          </w:p>
        </w:tc>
      </w:tr>
      <w:tr w:rsidR="00AF73A0" w:rsidRPr="00413ACC" w:rsidTr="00413ACC">
        <w:trPr>
          <w:trHeight w:val="656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29.09-03.10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Город, в котором  мы живём</w:t>
            </w:r>
          </w:p>
        </w:tc>
      </w:tr>
      <w:tr w:rsidR="00AF73A0" w:rsidRPr="00413ACC" w:rsidTr="00413ACC">
        <w:trPr>
          <w:trHeight w:val="693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06.10-10.10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Дикие животные и их детёныши</w:t>
            </w:r>
          </w:p>
        </w:tc>
      </w:tr>
      <w:tr w:rsidR="00AF73A0" w:rsidRPr="00413ACC" w:rsidTr="00413ACC">
        <w:trPr>
          <w:trHeight w:val="62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13.10-17.10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Домашние животные и их детёныши</w:t>
            </w:r>
          </w:p>
        </w:tc>
      </w:tr>
      <w:tr w:rsidR="00AF73A0" w:rsidRPr="00413ACC" w:rsidTr="00413ACC">
        <w:trPr>
          <w:trHeight w:val="62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20.10-24.10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Домашние птицы</w:t>
            </w:r>
          </w:p>
        </w:tc>
      </w:tr>
      <w:tr w:rsidR="00AF73A0" w:rsidRPr="00413ACC" w:rsidTr="00413ACC">
        <w:trPr>
          <w:trHeight w:val="62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5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27.10-31.10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Поздняя осень</w:t>
            </w:r>
          </w:p>
        </w:tc>
      </w:tr>
      <w:tr w:rsidR="00AF73A0" w:rsidRPr="00413ACC" w:rsidTr="00413ACC">
        <w:trPr>
          <w:trHeight w:val="552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05.11-07.11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 xml:space="preserve">Квартира. Мебель </w:t>
            </w:r>
          </w:p>
        </w:tc>
      </w:tr>
      <w:tr w:rsidR="00AF73A0" w:rsidRPr="00413ACC" w:rsidTr="00413ACC">
        <w:trPr>
          <w:trHeight w:val="54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10.11-14.11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 xml:space="preserve">Кухня. Посуда </w:t>
            </w:r>
          </w:p>
        </w:tc>
      </w:tr>
      <w:tr w:rsidR="00AF73A0" w:rsidRPr="00413ACC" w:rsidTr="00413ACC">
        <w:trPr>
          <w:trHeight w:val="56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17.11-21.11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Бытовые и электроприборы</w:t>
            </w:r>
          </w:p>
        </w:tc>
      </w:tr>
      <w:tr w:rsidR="00AF73A0" w:rsidRPr="00413ACC" w:rsidTr="00413ACC">
        <w:trPr>
          <w:trHeight w:val="562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24.11-28.11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Одежда. Обувь. Головные уборы</w:t>
            </w:r>
          </w:p>
        </w:tc>
      </w:tr>
      <w:tr w:rsidR="00AF73A0" w:rsidRPr="00413ACC" w:rsidTr="00413ACC">
        <w:trPr>
          <w:trHeight w:val="556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01.12-05.12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Зима в природе</w:t>
            </w:r>
          </w:p>
        </w:tc>
      </w:tr>
      <w:tr w:rsidR="00AF73A0" w:rsidRPr="00413ACC" w:rsidTr="00413ACC">
        <w:trPr>
          <w:trHeight w:val="550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08.12-12.12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Транспорт</w:t>
            </w:r>
          </w:p>
        </w:tc>
      </w:tr>
      <w:tr w:rsidR="00AF73A0" w:rsidRPr="00413ACC" w:rsidTr="00413ACC"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15.12-19.12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Игрушки. Игры. Музыкальные инструменты</w:t>
            </w:r>
          </w:p>
        </w:tc>
      </w:tr>
      <w:tr w:rsidR="00AF73A0" w:rsidRPr="00413ACC" w:rsidTr="00413ACC">
        <w:trPr>
          <w:trHeight w:val="627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22.12-26.12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Новогодний праздник в гости к нам спешит</w:t>
            </w:r>
          </w:p>
        </w:tc>
      </w:tr>
      <w:tr w:rsidR="00AF73A0" w:rsidRPr="00413ACC" w:rsidTr="00413ACC">
        <w:trPr>
          <w:trHeight w:val="659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12.01-16.01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Русские обычаи, традиции, народные праздники</w:t>
            </w:r>
          </w:p>
        </w:tc>
      </w:tr>
      <w:tr w:rsidR="00AF73A0" w:rsidRPr="00413ACC" w:rsidTr="00413ACC">
        <w:trPr>
          <w:trHeight w:val="615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19.01-23.01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В мире русской литературы</w:t>
            </w:r>
          </w:p>
        </w:tc>
      </w:tr>
      <w:tr w:rsidR="00AF73A0" w:rsidRPr="00413ACC" w:rsidTr="00413ACC">
        <w:trPr>
          <w:trHeight w:val="695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26.01-30.01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Здоровье и я</w:t>
            </w:r>
          </w:p>
        </w:tc>
      </w:tr>
      <w:tr w:rsidR="00AF73A0" w:rsidRPr="00413ACC" w:rsidTr="00413ACC">
        <w:trPr>
          <w:trHeight w:val="706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02.02-06.02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Я и моя семья. Я и мои друзья</w:t>
            </w:r>
          </w:p>
        </w:tc>
      </w:tr>
      <w:tr w:rsidR="00AF73A0" w:rsidRPr="00413ACC" w:rsidTr="00413ACC">
        <w:trPr>
          <w:trHeight w:val="688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09.02-13.02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Наша родина –Россия!</w:t>
            </w:r>
          </w:p>
        </w:tc>
      </w:tr>
      <w:tr w:rsidR="00AF73A0" w:rsidRPr="00413ACC" w:rsidTr="00413ACC">
        <w:trPr>
          <w:trHeight w:val="570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16.02-20.02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День защитника Отечества</w:t>
            </w:r>
          </w:p>
        </w:tc>
      </w:tr>
      <w:tr w:rsidR="00AF73A0" w:rsidRPr="00413ACC" w:rsidTr="00413ACC">
        <w:trPr>
          <w:trHeight w:val="692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23.02-28.02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Ранняя весна. Первые цветы</w:t>
            </w:r>
          </w:p>
        </w:tc>
      </w:tr>
      <w:tr w:rsidR="00AF73A0" w:rsidRPr="00413ACC" w:rsidTr="00413ACC">
        <w:trPr>
          <w:trHeight w:val="688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02.03-06.03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Наши мамы</w:t>
            </w:r>
          </w:p>
        </w:tc>
      </w:tr>
      <w:tr w:rsidR="00AF73A0" w:rsidRPr="00413ACC" w:rsidTr="00413ACC"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10.03-13.03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Все профессии нужны, все профессии важны</w:t>
            </w:r>
          </w:p>
        </w:tc>
      </w:tr>
      <w:tr w:rsidR="00AF73A0" w:rsidRPr="00413ACC" w:rsidTr="00413ACC">
        <w:trPr>
          <w:trHeight w:val="626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16.03-20.03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Продукты питания</w:t>
            </w:r>
          </w:p>
        </w:tc>
      </w:tr>
      <w:tr w:rsidR="00AF73A0" w:rsidRPr="00413ACC" w:rsidTr="00413ACC">
        <w:trPr>
          <w:trHeight w:val="692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23.03-27.03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Комнатные растения</w:t>
            </w:r>
          </w:p>
        </w:tc>
      </w:tr>
      <w:tr w:rsidR="00AF73A0" w:rsidRPr="00413ACC" w:rsidTr="00413ACC">
        <w:trPr>
          <w:trHeight w:val="715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30.03-03.04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Вода. Обитатели воды</w:t>
            </w:r>
          </w:p>
        </w:tc>
      </w:tr>
      <w:tr w:rsidR="00AF73A0" w:rsidRPr="00413ACC" w:rsidTr="00413ACC">
        <w:trPr>
          <w:trHeight w:val="684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06.04-10.04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 xml:space="preserve">День космонавтики. </w:t>
            </w:r>
          </w:p>
        </w:tc>
      </w:tr>
      <w:tr w:rsidR="00AF73A0" w:rsidRPr="00413ACC" w:rsidTr="00413ACC">
        <w:trPr>
          <w:trHeight w:val="684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13.04-17.04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Пасхальная неделя</w:t>
            </w:r>
          </w:p>
        </w:tc>
      </w:tr>
      <w:tr w:rsidR="00AF73A0" w:rsidRPr="00413ACC" w:rsidTr="00413ACC">
        <w:trPr>
          <w:trHeight w:val="566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20.04-24.04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Насекомые</w:t>
            </w:r>
          </w:p>
        </w:tc>
      </w:tr>
      <w:tr w:rsidR="00AF73A0" w:rsidRPr="00413ACC" w:rsidTr="00413ACC">
        <w:trPr>
          <w:trHeight w:val="702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5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27.04-30.04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Весна – красна!</w:t>
            </w:r>
          </w:p>
        </w:tc>
      </w:tr>
      <w:tr w:rsidR="00AF73A0" w:rsidRPr="00413ACC" w:rsidTr="00413ACC">
        <w:trPr>
          <w:trHeight w:val="698"/>
        </w:trPr>
        <w:tc>
          <w:tcPr>
            <w:tcW w:w="139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04.05-08.05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Дни воинской славы</w:t>
            </w:r>
          </w:p>
        </w:tc>
      </w:tr>
      <w:tr w:rsidR="00AF73A0" w:rsidRPr="00413ACC" w:rsidTr="00413ACC">
        <w:trPr>
          <w:trHeight w:val="693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12.05-15.05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Дорожная азбука</w:t>
            </w:r>
          </w:p>
        </w:tc>
      </w:tr>
      <w:tr w:rsidR="00AF73A0" w:rsidRPr="00413ACC" w:rsidTr="00413ACC">
        <w:trPr>
          <w:trHeight w:val="703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3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18.05-22.05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Ядовитые и лекарственные ягоды</w:t>
            </w:r>
          </w:p>
        </w:tc>
      </w:tr>
      <w:tr w:rsidR="00AF73A0" w:rsidRPr="00413ACC" w:rsidTr="00413ACC">
        <w:trPr>
          <w:trHeight w:val="686"/>
        </w:trPr>
        <w:tc>
          <w:tcPr>
            <w:tcW w:w="139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25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4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25.05-29.05</w:t>
            </w:r>
          </w:p>
        </w:tc>
        <w:tc>
          <w:tcPr>
            <w:tcW w:w="1204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413ACC">
              <w:rPr>
                <w:rFonts w:ascii="Times New Roman" w:hAnsi="Times New Roman"/>
                <w:sz w:val="40"/>
                <w:szCs w:val="40"/>
              </w:rPr>
              <w:t>Скоро лето</w:t>
            </w:r>
          </w:p>
        </w:tc>
      </w:tr>
    </w:tbl>
    <w:p w:rsidR="00AF73A0" w:rsidRDefault="00AF73A0" w:rsidP="004621D6">
      <w:pPr>
        <w:rPr>
          <w:rFonts w:ascii="Times New Roman" w:hAnsi="Times New Roman"/>
          <w:sz w:val="44"/>
          <w:szCs w:val="44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73A0" w:rsidRDefault="00AF73A0" w:rsidP="001F1100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РЕЧЕВОЕ РАЗВИТИЕ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1134"/>
        <w:gridCol w:w="2268"/>
        <w:gridCol w:w="2977"/>
        <w:gridCol w:w="3969"/>
        <w:gridCol w:w="4307"/>
      </w:tblGrid>
      <w:tr w:rsidR="00AF73A0" w:rsidRPr="00413ACC" w:rsidTr="00413ACC">
        <w:tc>
          <w:tcPr>
            <w:tcW w:w="95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М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С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Я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ц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Н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Д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Л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и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Название занятия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недели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занятия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 xml:space="preserve">Цели занятия. Литература </w:t>
            </w:r>
          </w:p>
        </w:tc>
      </w:tr>
      <w:tr w:rsidR="00AF73A0" w:rsidRPr="00413ACC" w:rsidTr="00413ACC">
        <w:trPr>
          <w:trHeight w:val="597"/>
        </w:trPr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Осень разноцветная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И.Мазнина «Осень»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знания детей о признаках осени,воспитывать эмоциональное восприятие картины осенней природы,учить выражать свои впечатления в образном слове;формировать умение выразительно читать стихотворение наизусть,передавая интонацией задумчивость,грусть.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стр92)</w:t>
            </w:r>
          </w:p>
        </w:tc>
      </w:tr>
      <w:tr w:rsidR="00AF73A0" w:rsidRPr="00413ACC" w:rsidTr="00413ACC">
        <w:trPr>
          <w:trHeight w:val="566"/>
        </w:trPr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Звуковая культура речи: звуки [с ]и [с</w:t>
            </w:r>
            <w:r w:rsidRPr="00413ACC">
              <w:rPr>
                <w:rFonts w:ascii="Times New Roman" w:hAnsi="Times New Roman"/>
                <w:sz w:val="28"/>
                <w:szCs w:val="28"/>
                <w:vertAlign w:val="superscript"/>
              </w:rPr>
              <w:t>’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Объяснить детям артикуляцию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,поупражнять в правильном,отчётливом его произношении (в словах,фразовой речи)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стр.28)</w:t>
            </w:r>
          </w:p>
        </w:tc>
      </w:tr>
      <w:tr w:rsidR="00AF73A0" w:rsidRPr="00413ACC" w:rsidTr="00413ACC">
        <w:trPr>
          <w:trHeight w:val="1186"/>
        </w:trPr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Сад. Фрукты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«Составление описательного рассказа по набору предметов и картин»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Самостоятельно составлять из 4-5 предложений связный рассказ по плану воспитателя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(Н.А.Карпухина с.85,86)</w:t>
            </w:r>
          </w:p>
          <w:p w:rsidR="00AF73A0" w:rsidRPr="00413ACC" w:rsidRDefault="00AF73A0" w:rsidP="00413ACC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«Осенний лес»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1.Обратить внимание детей на картины с изображением осени и весны.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детей сравнивать два времени года по характерным признакам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3.Учить детей дополнять предложения. прочитанные воспитателем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стр.45)</w:t>
            </w:r>
          </w:p>
        </w:tc>
      </w:tr>
      <w:tr w:rsidR="00AF73A0" w:rsidRPr="00413ACC" w:rsidTr="00413ACC">
        <w:trPr>
          <w:trHeight w:val="2266"/>
        </w:trPr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Л. Осиповой «Родной город»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у детей чувство любви к своему городу. Формировать умение выразительно читать стихотворение наизусть.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(Н.Г.Зеленова стр.55)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звуки[ з ] и [ з</w:t>
            </w:r>
            <w:r w:rsidRPr="00413ACC">
              <w:rPr>
                <w:rFonts w:ascii="Times New Roman" w:hAnsi="Times New Roman"/>
                <w:sz w:val="28"/>
                <w:szCs w:val="28"/>
                <w:vertAlign w:val="superscript"/>
              </w:rPr>
              <w:t>’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Упражнять детей в произношении изолированного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 xml:space="preserve">з 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(в слогах, словах); учить произносить звук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твёрдо и мягко; различать слова со звуком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413ACC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’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стр.32)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«Составление рассказа по картине «Кошка с котятами»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1.Подвести детей к составлению небольшого связного рассказа, а так же короткого рассказа на основе личного опыта.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правильно соотносить названия животных и их детёнышей, активизировать употребление в речи глаголов.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стр.108)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птицы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«Куры»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составлять короткий рассказ по картине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сравнивать петуха и курицу. курицу и цыплят(по цвету, величине, повадкам).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3.Закреплять умения самостоятельно подбирать сходные и не сходные по звучанию слова.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стр.165)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Квартира. Мебель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русской народной песенки «Тень-тень-потетень»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Помочь детям запомнить и выразительно читать песенку. Развивать творческое воображение. Воспитывать любовь к народному творчеству.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стр.33)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Кухня. Посуда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   [ ц 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Упражнять детей в произношении звука </w:t>
            </w:r>
            <w:r w:rsidRPr="00413ACC">
              <w:rPr>
                <w:rFonts w:ascii="Times New Roman" w:hAnsi="Times New Roman"/>
                <w:b/>
                <w:i/>
                <w:sz w:val="24"/>
                <w:szCs w:val="24"/>
              </w:rPr>
              <w:t>ц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(изолированного,в слогахв словах). Совершенствовать интонационную выразительность речи. Учить различать слова, начинающиеся со звука </w:t>
            </w:r>
            <w:r w:rsidRPr="00413ACC">
              <w:rPr>
                <w:rFonts w:ascii="Times New Roman" w:hAnsi="Times New Roman"/>
                <w:b/>
                <w:i/>
                <w:sz w:val="24"/>
                <w:szCs w:val="24"/>
              </w:rPr>
              <w:t>ц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,ориентируясь на смысл слова. а не его значение.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стр.36)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«Мама моет посуду»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составлять несложный рассказ с помощью вопросов воспитателя.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2.Закрепить умение образовывать названия предметов посуды. Обратить внимание на то, что все они образуются одинаково.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3.Закрепить знания детей о том, что звуки в слове произносятся в определённой последовательности.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стр153)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«Описание предметов одежды».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описывать предметы осенней (зимней) одежды.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2.Учит правильно называть предметы осенней (зимней) одежды,знать их назначение. Закрепить обобщающее слово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одежда.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3.Учить использовать в речи сложноподчинённые предложения, согласовывать имена прилагательные с именами существительными.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стр.135)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И.Сурикова «Зима»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выразительно читать наизусть стихотворение, передавая интонацией любование зимней природой; развивать умение чувствовать, понимать и воспроизводить образный язык стихотворения; учить находить пейзажную картину по образному описанию и обосновывать свой выбор.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стр.94)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 [ш]»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Показать детям артикуляцию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ш,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учить чётко произносить звук (изолированно, в слогах, в словах); различать слова со звуком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ш.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стр.46)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«Составление рассказа по серии сюжетных картин «Моя кукла»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внимательно рассматривать картину, замечать изменение настроения по картине, подмечать особенности, находить сходства и различия.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простейшим сравнениям с различными предметами.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3.Проговаривание чистоговорок со звуком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 xml:space="preserve"> ш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стр.78)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«Зимний лес»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соотносить увиденный на картине зимний пейзаж с прослушиванием литературного произведения.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выполнять творческие задания, развивать творческое воображение. Фантазию.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3.Мини рассказ «Что бы тебе хотелось получить от Деда Мороза…» Учить детей строить фразы по речевому образцу.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стр.74)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Рождество. Колядки. Зимние забавы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А.Барто «Я знаю, что надо придумать»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Выяснить, какие стихотворения знают дети. Помочь детям запомнить новое стихотворение.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стр.52)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 [ж]»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Упражнять детей в произношении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 xml:space="preserve">ж 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(изолированного, в слогах, в словах). Учить различать слова начинающиеся со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ж.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стр.49)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«Составление описаний персонажей сказки «Теремок»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составлять описание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2.Учить подбирать нужные по смыслу слова; закреплять усвоение обобщающих понятий: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овощи, одежда, мебель.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3.Учить чётко и правильно произносить звуки [р ]   [р</w:t>
            </w:r>
            <w:r w:rsidRPr="00413ACC">
              <w:rPr>
                <w:rFonts w:ascii="Times New Roman" w:hAnsi="Times New Roman"/>
                <w:sz w:val="24"/>
                <w:szCs w:val="24"/>
                <w:vertAlign w:val="superscript"/>
              </w:rPr>
              <w:t>,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], подбирать слова с этими звуками.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стр.168)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Здоровье и 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«Зимние забавы»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1.Упражнять детей в диалогической речи. Постановка вопросов к фрагменту картины .Составление рассказов миниатюр из3-4 предложений по представлениям детей. Развивать творческое воображение детей. Воспитывать любовь к родной природе. К русской зиме.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детей отгадывать загадки.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стр.71)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 и моя семья. Я и мои друзья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Ю.Кушака «Оленёнок»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Помочь детям запомнить и выразительно читать стихотворение.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стр.65)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Наша родина –Россия!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   [ ч 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Объяснить детям . как правильно произносится звук ч. Упражнять в произнесении звука (изолированно. В словах, в стихах). Развивать фонематический слух детей.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стр.53)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картине «Семья»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1.Предварительно попросить детей принести фотографии своей семьи,своих родственников. Учить детей,рассматривая фотографии, называть родственные связи (внук, внучка, дочь, сын. Племянник и т.д.)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2.Побеседовать с детьми о том. кто у них в семье главный, о ком можно сказать «глава семьи» и почему.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стр.124)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«Рассматривание картин с весенним пейзажем»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составлять описательный рассказ «Ранняя весна»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2.подбор и запоминание слов-определений.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3.Запоминание природных явлений, характерных для весны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4.Проговаривание закличек о весне.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(А,В,Аджи стр.112)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Наши мамы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«Заучивание стихотворения А.Плещеева «Весна»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выразительно читать наизусть стихотворение.передавая интонацией любование весенней природой.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стр.59)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речи: звук [щ - ч 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Упражнять детей в правильном произношении звука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 xml:space="preserve">щ 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и дифференциации звуков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щ-ч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стр.60)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«Рассказывание по набору предметов «продукты и посуда»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1.Тренировать детей в составлении рассказов о предметах и действиях с ними.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2.Тренировать в образовании слов – названий продуктов, посуды и уменьшительно-ласкательных имён собственных.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3.Учить правильно произносить звук ч, отчётливо называть слова с данным звуком.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стр.148)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«Рассматривание картин и иллюстраций «Комнатные растения»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детей составлять описание растения, называть характерные признаки,подводить к составлению короткого рассказа на тему из личного опыта;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2.Обогащать словарь правильными названиями растений, их свойств, действий, которые с ними можно совершать;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3.Учить согласовывать прилагательные с существительными в роде и числе.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стр.113)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Вода. Обитатели воды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«Стихотворения о весне»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эмоционально воспринимать стихотворения, находить различные средства для выражения и передачи образов и переживаний;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2.Развивать образность речи, творческое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стр.87)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космонавтики. Пасхальная неделя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«Звуковая культура речи звуки [л ]  [л</w:t>
            </w:r>
            <w:r w:rsidRPr="00413ACC">
              <w:rPr>
                <w:rFonts w:ascii="Times New Roman" w:hAnsi="Times New Roman"/>
                <w:sz w:val="28"/>
                <w:szCs w:val="28"/>
                <w:vertAlign w:val="superscript"/>
              </w:rPr>
              <w:t>’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]»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1.Упражнять детей в чётком произнесении звука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 xml:space="preserve"> 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стр.63)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 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Описание игрушек и картин «Насекомые»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1.Учить описывать игрушку, называть характерные признаки и действия; подводить к составлению короткого рассказа.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2.Обогащать словарь правильными названиями окружающих предметов, их свойств и действий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стр.154)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Весна – красна!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Составление рассказов по картине « На полянке 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Помогать детям рассматривать и описывать картину в определённой последовательности. Продолжать учить придумывать название картине.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стр.55)</w:t>
            </w:r>
          </w:p>
        </w:tc>
      </w:tr>
      <w:tr w:rsidR="00AF73A0" w:rsidRPr="00413ACC" w:rsidTr="00413ACC">
        <w:tc>
          <w:tcPr>
            <w:tcW w:w="959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Заучивание стихотворения  Т.Белозёрова «Праздник Победы»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Выяснить, что знают дети об этом великом празднике. Помочь запомнить и выразительно читать стихотворение Т.Белозёрова «Праздник Победы»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стр.68)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Звуковая культура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Дорожная азбука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Звуковая культура речи: звук [р]  и   [р </w:t>
            </w:r>
            <w:r w:rsidRPr="00413ACC">
              <w:rPr>
                <w:rFonts w:ascii="Times New Roman" w:hAnsi="Times New Roman"/>
                <w:sz w:val="28"/>
                <w:szCs w:val="28"/>
                <w:vertAlign w:val="superscript"/>
              </w:rPr>
              <w:t>‘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чётком и правильном произнесении звука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 р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(изолированно, в чистоговорках , в словах)</w:t>
            </w:r>
          </w:p>
          <w:p w:rsidR="00AF73A0" w:rsidRPr="00413ACC" w:rsidRDefault="00AF73A0" w:rsidP="00413ACC">
            <w:pPr>
              <w:spacing w:before="240"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стр.69)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Дидактические игры и грам.строй речи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Определение предмета по его специфическим признакам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1.Закреплять умение составлять описание предмета, рассказывать о его внешнем виде, качествах и свойствах;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2.Учить согласованию существительных. прилагательных и местоимений в роде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3.закреплять правильное произношение звуков [р ]  [ р</w:t>
            </w:r>
            <w:r w:rsidRPr="00413ACC">
              <w:rPr>
                <w:rFonts w:ascii="Times New Roman" w:hAnsi="Times New Roman"/>
                <w:sz w:val="24"/>
                <w:szCs w:val="24"/>
                <w:vertAlign w:val="superscript"/>
              </w:rPr>
              <w:t>’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>]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стр.172)</w:t>
            </w:r>
          </w:p>
        </w:tc>
      </w:tr>
      <w:tr w:rsidR="00AF73A0" w:rsidRPr="00413ACC" w:rsidTr="00413ACC">
        <w:tc>
          <w:tcPr>
            <w:tcW w:w="959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13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268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Сюжетные картины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Скоро лето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Литературный калейдоскоп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Выяснить, есть ли у детей любимые стихи, сказки, рассказы; знают ли они загадки и считалки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(В.В.Гербова стр.71)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73A0" w:rsidRDefault="00AF73A0" w:rsidP="004621D6">
      <w:pPr>
        <w:rPr>
          <w:rFonts w:ascii="Times New Roman" w:hAnsi="Times New Roman"/>
          <w:sz w:val="44"/>
          <w:szCs w:val="44"/>
        </w:rPr>
      </w:pPr>
    </w:p>
    <w:p w:rsidR="00AF73A0" w:rsidRDefault="00AF73A0" w:rsidP="00EA1936">
      <w:pPr>
        <w:jc w:val="center"/>
        <w:rPr>
          <w:rFonts w:ascii="Times New Roman" w:hAnsi="Times New Roman"/>
          <w:b/>
          <w:sz w:val="44"/>
          <w:szCs w:val="44"/>
        </w:rPr>
      </w:pPr>
    </w:p>
    <w:p w:rsidR="00AF73A0" w:rsidRDefault="00AF73A0" w:rsidP="00EA1936">
      <w:pPr>
        <w:jc w:val="center"/>
        <w:rPr>
          <w:rFonts w:ascii="Times New Roman" w:hAnsi="Times New Roman"/>
          <w:b/>
          <w:sz w:val="44"/>
          <w:szCs w:val="44"/>
        </w:rPr>
      </w:pPr>
    </w:p>
    <w:p w:rsidR="00AF73A0" w:rsidRPr="00F32DD8" w:rsidRDefault="00AF73A0" w:rsidP="00EA1936">
      <w:pPr>
        <w:jc w:val="center"/>
        <w:rPr>
          <w:rFonts w:ascii="Times New Roman" w:hAnsi="Times New Roman"/>
          <w:b/>
          <w:sz w:val="44"/>
          <w:szCs w:val="44"/>
        </w:rPr>
      </w:pPr>
      <w:r w:rsidRPr="00F32DD8">
        <w:rPr>
          <w:rFonts w:ascii="Times New Roman" w:hAnsi="Times New Roman"/>
          <w:b/>
          <w:sz w:val="44"/>
          <w:szCs w:val="44"/>
        </w:rPr>
        <w:t>СОЦИАЛЬНЫЙ МИР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1"/>
        <w:gridCol w:w="1204"/>
        <w:gridCol w:w="2446"/>
        <w:gridCol w:w="2977"/>
        <w:gridCol w:w="3969"/>
        <w:gridCol w:w="4307"/>
      </w:tblGrid>
      <w:tr w:rsidR="00AF73A0" w:rsidRPr="00413ACC" w:rsidTr="00413ACC">
        <w:tc>
          <w:tcPr>
            <w:tcW w:w="711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М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С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Я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ц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Н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Д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Л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и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Название занятия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недели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занятия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 xml:space="preserve">Цели занятия. Литература 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Осень разноцветная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«Чтение стихотворений об осени»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эмоционально воспринимать образную основу поэтических произведений; развивать творческое воображение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стр.142)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«Как мы ходили в магазин»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у детей представление о правилах поведения в общественных местах; учить умению речевого общения в модельной ситуации.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(Л.М.Шипицына стр 225)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Сад. Фрукты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«Труд взрослых – прачка»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у детей представления о содержании и структуре труда прачки. О харектере стирального трудового процесса;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Рассказать об опасности бытовых электрических приборов и бережном с ними обращении;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труду прачки.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(О.Ф.Горбатенко стр.15)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«Дерево умеет плавать»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представление о дереве, его качествах и свойствах; научить устанавливать причинно-следственные связи между свойствами материала и способом его использования.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«Из чего сделаны предметы» стр.28)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«Город, в котором я живу»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у детей представление о городе, в  котором они живут; уточнять знания о своём микрорайоне; воспитывать любовь к родному городу.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(О.Ф.Горбатенко стр.61)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«Лисичка со скалочкой»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эмоционально-образное восприятие содержания сказки; учить понимать и оценивать характер и поступки героев; подвести к пониманию жанровых особенностей сказки.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стр.72)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«Секрет  « волшебных»  слов»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Раскрыть значения вежливых слов. Формировать у детей представление и потребность в доброжелательном общении с окружающими.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(Л.М.Шипицына стр 332)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птицы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Игра – драматизация « Маша обедает»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Игра воспитывает в детях любовь, бережное отношение к животным, желание ухаживать за ними; дает основы общения людей с животными; учит детей подражать голосам животных.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(Л.М.Шипицына стр142)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Квартира. Мебель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«Какая у меня есть мебель?»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представления детей о мебели, её функциях и свойствах; о том, как человек создаёт и преобразовывает предметы мебели; развивать умение определять и называть некоторые части мебели, их форму, размер.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(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(О.Ф.Горбатенко стр.38)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Кухня. Посуда 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«Профессия повар»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с профессией повара;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знания об основных продуктах, кухонных принадлежностях;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интерес и уважение к работе повара, желание участвовать в процессе приготовления еды.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(Т.Н.Вострухина стр.47)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«Пересказ произведения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Н. Калининой  «Помощники»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пересказывать текст, впервые прочитанный на занятии, при оценке пересказов товарищей уметь замечать несоответствие тексту.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умение образовывать названия предметов посуды.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Обратить внимание на несхожесть их звучания.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 С. Ушакова стр.160)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«Зачем людям нужна одежда»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Рассказать, для чего людям нужна одежда;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Различать мужскую и женскую одежду;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бережное отношение к человеческому труду;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Поощрять проявление активности и творчества.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(Т.Н.Вострухина стр.63)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«Чтение стихотворений о зиме»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эмоционально воспринимать и осознавать образное содержание поэтического текста;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образность речи детей.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стр.81)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«Знакомство детей с обобщающим понятием «транспорт»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Познакомить детей с обобщающим понятием </w:t>
            </w:r>
            <w:r w:rsidRPr="00413ACC">
              <w:rPr>
                <w:rFonts w:ascii="Times New Roman" w:hAnsi="Times New Roman"/>
                <w:i/>
                <w:sz w:val="24"/>
                <w:szCs w:val="24"/>
              </w:rPr>
              <w:t>транспорт</w:t>
            </w:r>
            <w:r w:rsidRPr="00413AC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выделять различные признаки предметов, сравнивать их, находить существенные признаки и по существенным признакам обобщать предметы в одно родовое понятие.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(Н.В.Алёшина стр.57)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«Магазин игрушек»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интерес к разным профессиям;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способам исследования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со свойствами различных материалов: резины, металла, пластмассы;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бережное отношение к результатам труда.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(Т.Н.Вострухина стр.66)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«Дети дружат с Дедом Морозом»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Создать атмосферу праздничного настроения;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фантазию, творческое воображение;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любовь к русским народным традиционным праздникам;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различать характерные признаки предметов разными анализаторами.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(Т.Н.Вострухина стр.78)</w:t>
            </w:r>
          </w:p>
        </w:tc>
      </w:tr>
      <w:tr w:rsidR="00AF73A0" w:rsidRPr="00413ACC" w:rsidTr="00413ACC">
        <w:trPr>
          <w:trHeight w:val="1412"/>
        </w:trPr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Рождество. Колядки. Зимние забавы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«Рассеянный художник»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знания о зиме; Развивать зрительную память, любознательность, наблюдательность; воспитывать любовь к природе.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(М.П.Костюченко стр.31)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«Музыкальная шкатулка»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интерес к рукотворному миру и умение узнавать предметы по описанию;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Совершенствовать навыки выразительного пения и музыкально-ритмических движений.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«Рукотворный мир» стр.43)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«Чтение сказки «про трёх снеговиков»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слушать внимательно, запоминать содержание сказки, пересказывать, сочинять свою концовку.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стр.79)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Здоровье и 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«Айболит в гостях у детей»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воспитывать у детей понимание ценности здоровья, потребность быть здоровым, вести здоровый образ жизни;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Объяснить. Что зимой организму требуется пища с витаминами, которых много во фруктах, шиповнике, зелёном луке;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Уточнить представления об известных им фруктах.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(С.Н.Николаева стр78)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 и моя семья. Я и мои друзья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«Я и моя семья»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Дать представление о семье;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называть ближайших родственников;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Интересоваться работой родителей; знать чем они занимаются.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(Л.А.Кондрыкинская  стр.50)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Наша родина  – Россия!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 музее вещей»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Научить узнавать предметы из металла, резины, ткани, бумаги;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знания о назначении предметов и свойствах материала, из которого они сделаны.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«Из чего сделаны предметы»  стр.41)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«Дни боевой славы»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представление о российских воинах и празднике Дне Защитника Отечества воспитывать уважение к защитникам Отечества.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А.Я.Ветохина стр. 128)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«Дети помогают взрослым»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воспитывать уважение к труду взрослых;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Вызывать желание быть активным помощником;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знания о работе помощника воспитателя, предметах и орудиях труда;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Приучать соблюдать порядок и чистоту в группе;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мышление, фантазию. Творческое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(Л.А.Кондрыкинская  стр.76)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Наши мамы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«Хочу быть похожей на маму»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представления детей о труде и профессиях своих мам и женщин детского сада;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желание оказывать посильную помощь маме, заботиться, доставлять радость своими поступками, действиями.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(О.Ф.Горбатенко стр.41)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«Петрушка идёт трудиться»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Научить классифицировать предметы по функциональному назначению;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Воспитывать желание помогать взрослым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«Рукотворный мир» стр.28)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«Чтение весёлых стихотворений»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детей понимать содержание стихотворений, юмористический смысл и несоответствия;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Помочь осмыслить значение образных выражений;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Тренировать в осознанном использовании средств интонационной выразительности.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(О.С.Ушакова стр.77)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«Составление описательных рассказов о комнатных растениях»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последовательному и полному рассказу об объекте;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Приучать использовать компоненты предметной модели «растение» в качестве плана рассказа;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умение видеть признаки общего и особенного в растении, отражать их в рассказе;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рассказывать громко, понятно для окружающих.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(О.А.Воронкевич стр.118)</w:t>
            </w: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Вода. Обитатели воды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«Кому нужна вода?»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Уточнить представления детей о том, что вода очень важна для всех живых существ, без неё не могут жить растения, животные человек.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(С.Н.Николаева стр.70)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космонавтики. Пасхальная неделя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«Дорога в космос»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глобусом, планетой Земля, космическими кораблями. Познакомить с расположением городов на глобусе, зелёными насаждениями и водным пространством. Ввести понятие космос – пространство между планетами. Закрепить знание профессии космонавт. Формировать у дошкольников уважительное отношение к труду взрослых. Воспитывать уважение к людям любой профессии.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(Н.А.Карпухина стр.132)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Пересказ лит-го произведения «Д.Биссета «Кузнечик Денди»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пересказывать текст, впервые прочитанный на занятии, при оценке пересказов товарищей уметь замечать несоответствие тексту.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(А.В.Аджи стр.67)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Весна – красна!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«У природы нет плохой погоды»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Понимать и оценивать природные явления, их влияние на эмоциональное состояние человека;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Передавать своё эмоциональное состояние в мимике, жестах, движениях;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Оценивать природные явления и находить в любом хорошее и радостное.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(Л.М.Шипицына стр.132)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711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Труд взрослых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«Хочу быть похожим на папу»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Уточнить представления детей о профессии пап и дедушек; о профессии военного; воспитывать у детей желание доставлять папе (дедушке) радость, делать подарки.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(О.Ф.Горбатенко стр.40)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Дорожная азбука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«Драматизация сказки В.Берестова «Как найти дорожку?»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приёмам драматизации, помочь запомнить обитателей леса, некоторые виды животных.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(А.В.Аджи стр.120)</w:t>
            </w: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Этика и ситуация общения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 Мои зеленые друзья»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понимать и любить красоту окружающего мира; бережно относиться к растениям, ухаживать за ними; понимать значение лекарственные и ядовитые ягоды для состояния человека – его настроения и самочувствия.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 (Л.М.Шипицына стр.160),( Т.А. Шорыгина стр.4)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711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20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4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Предметно-рукотворный мир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Скоро лето</w:t>
            </w:r>
          </w:p>
        </w:tc>
        <w:tc>
          <w:tcPr>
            <w:tcW w:w="396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«Помоги Буратино»</w:t>
            </w:r>
          </w:p>
        </w:tc>
        <w:tc>
          <w:tcPr>
            <w:tcW w:w="430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знания детей о понятиях «природный мир», «рукотворный мир»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«Рукотворный мир» стр.42)</w:t>
            </w:r>
          </w:p>
        </w:tc>
      </w:tr>
    </w:tbl>
    <w:p w:rsidR="00AF73A0" w:rsidRDefault="00AF73A0" w:rsidP="00204A53">
      <w:pPr>
        <w:rPr>
          <w:rFonts w:ascii="Times New Roman" w:hAnsi="Times New Roman"/>
          <w:b/>
          <w:sz w:val="44"/>
          <w:szCs w:val="44"/>
        </w:rPr>
      </w:pPr>
    </w:p>
    <w:p w:rsidR="00AF73A0" w:rsidRDefault="00AF73A0" w:rsidP="00A506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AF73A0" w:rsidRPr="00F32DD8" w:rsidRDefault="00AF73A0" w:rsidP="00A506DD">
      <w:pPr>
        <w:jc w:val="center"/>
        <w:rPr>
          <w:rFonts w:ascii="Times New Roman" w:hAnsi="Times New Roman"/>
          <w:b/>
          <w:sz w:val="44"/>
          <w:szCs w:val="44"/>
        </w:rPr>
      </w:pPr>
      <w:r w:rsidRPr="00F32DD8">
        <w:rPr>
          <w:rFonts w:ascii="Times New Roman" w:hAnsi="Times New Roman"/>
          <w:b/>
          <w:sz w:val="44"/>
          <w:szCs w:val="44"/>
        </w:rPr>
        <w:t>СОЦИАЛЬНЫЙ</w:t>
      </w:r>
      <w:r>
        <w:rPr>
          <w:rFonts w:ascii="Times New Roman" w:hAnsi="Times New Roman"/>
          <w:b/>
          <w:sz w:val="44"/>
          <w:szCs w:val="44"/>
        </w:rPr>
        <w:t xml:space="preserve"> И ПРИРОДНЫЙ</w:t>
      </w:r>
      <w:r w:rsidRPr="00F32DD8">
        <w:rPr>
          <w:rFonts w:ascii="Times New Roman" w:hAnsi="Times New Roman"/>
          <w:b/>
          <w:sz w:val="44"/>
          <w:szCs w:val="44"/>
        </w:rPr>
        <w:t xml:space="preserve"> МИР</w:t>
      </w:r>
    </w:p>
    <w:p w:rsidR="00AF73A0" w:rsidRDefault="00AF73A0" w:rsidP="004621D6">
      <w:pPr>
        <w:rPr>
          <w:rFonts w:ascii="Times New Roman" w:hAnsi="Times New Roman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4"/>
        <w:gridCol w:w="992"/>
        <w:gridCol w:w="2410"/>
        <w:gridCol w:w="2835"/>
        <w:gridCol w:w="2977"/>
        <w:gridCol w:w="5016"/>
      </w:tblGrid>
      <w:tr w:rsidR="00AF73A0" w:rsidRPr="00413ACC" w:rsidTr="00413ACC">
        <w:tc>
          <w:tcPr>
            <w:tcW w:w="138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М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С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Я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ц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Н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Д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Л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и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Название занятия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недели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занятия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 xml:space="preserve">Цели занятия. Литература 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ПРИРОДНЫЙ МИР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Осень разноцветная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«Прохождение экологической тропы»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представления детей об осенних изменениях в природе. Формировать бережное отношение к окружающей природе. Дать элементарные представления о взаимосвязи человека и природы.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О.А.Соломенникова стр.13)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«Таблетки растут на грядке»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Дать знания об овощах – огурец, помидор, морковь, капуста, лук, картофель, свекла. Познакомить с понятием витамины. Вырабатывать заботливое отношение к близким и желание им помочь. Учить правильно отвечать на вопросы. Развивать активную речь.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(Л.Л.Мосалова стр.12)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Сад. Фрукты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 О правилах питания и пользе витаминов»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К.Ю. Белая стр.35)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«Какие предметы могут плавать?»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Расширить представления о дереве, его качествах и свойствах; научить устанавливать причинно-следственные связи между свойствами материала и способом его использования.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(О.В.Дыбина стр.28) из чего сделаны предметы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 мире стекла»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Помочь выявить свойства стекла (прочное, светлое, цветное, гладкое); воспитать бережное отношение к вещам; развивать любознательность.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(О.В.Дыбина стр.33) из чего сделаны предметы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ОБЖ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«Правила поведения при общении с животными»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правилам безопасного общения с животными.Воспитывать осторожное обращение с домашними животными. Закреплять знания о бережном отношении с животными.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К.Ю. Белая стр.56)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«Глиняный человек»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интерес к русскому прикладному искусству – глиняной игрушке. Активизировать слова: глина, глиняный, тяжёлый, бьётся. Развивать желание самим создавать и творить по мотивам русского народного творчества.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стр49)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ПРИРОДНЫЙ МИР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птицы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«Знакомство с птичьим двором»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Уточнить представления детей о домашней птице: курах, утках, гусях.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(С.Н.Николаева стр.64)</w:t>
            </w:r>
          </w:p>
        </w:tc>
      </w:tr>
      <w:tr w:rsidR="00AF73A0" w:rsidRPr="00413ACC" w:rsidTr="00413ACC">
        <w:trPr>
          <w:trHeight w:val="1440"/>
        </w:trPr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Квартира. Мебель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«Опасные предметы»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у детей представления об опасных для жизни и здоровья предметах, которые встречаются в быту. Учить соблюдать определённые правила, разбирая различные ситуации, объясняя причины категорических запретов.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К.Ю. Белая стр.11)</w:t>
            </w:r>
          </w:p>
        </w:tc>
      </w:tr>
      <w:tr w:rsidR="00AF73A0" w:rsidRPr="00413ACC" w:rsidTr="00413ACC">
        <w:trPr>
          <w:trHeight w:val="70"/>
        </w:trPr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Кухня. Посуда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«Разноцветные краски осени»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представления о сезонных изменениях в природе; учить узнавать разные породы деревьев по листьям.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Т.Н.Вострухина стр.83)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«Народная игрушка – матрёшка»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 русской народной игрушкой (матрёшкой) как символом русского народного искусства. Расширять словарь: народная игрушка,  расписная, игрушка-неваляшка. Развивать интерес к народной игрушке, воображение, творчество.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стр53)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«Волшебная рукавичка»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Выяснить способность магнита притягивать некоторые предметы.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(О.В.Дыбина стр.38) неизведанное рядом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«Как живут растения зимой»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Обобщать и систематизировать представления детей о приспособлении растений к сезонным явлениям. Учить детей устанавливать связи: зависимость состояния растения от условий среды и степени удовлетворения потребностей.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(О.А.Воронкевич стр.106)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ОБЖ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«О правилах поведения в общественном транспорте»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правилами этичного поведения в городском транспорте.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(В.К.Полынова стр.64)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«Звук. Почему всё звучит?»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слушать звук в предмете. Помочь детям понять причины возникновения звука: колебание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(О.В.Дыбина стр.40) опыты и эксперементирование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ВОСПИТАНИЕ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«Золотое веретено»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 женским народным ремеслом – прядением, орудиями труда: прялкой, веретеном. Учить работать в парах. Расширять словарный запас: прялка, веретено, пряха. Развивать интерес к старине, бережное отношение к предметам старины.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стр58)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Рождество. Колядки. Зимние забавы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«Небезопасные зимние забавы»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правилам поведения зимой на горке. Объяснить правила игры в снежки.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(К.Ю.Белая стр.26)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 гости к деду природоведу»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представления детей о зимних явлениях в природе. Учить наблюдать за объектами природы в зимний период. Дать элементарные понятия о взаимосвязи человека и природы.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(О.А.Соломенникова стр.29)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«Сошью Дуне сарафан»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с русским народным костюмом (мужская, женская); формировать понятия «праздничная» и «будничная» (домашняя) одежда. Расширять словарный запас словами: штаны, рубаха-косоворотка, сарафан. Сорочка. Развивать творчество, итерес к прошлому.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стр60)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Здоровье и 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 гостях у доктора Айболита»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Закрепить знания детей о понятии «здоровье»; уточнить правила сохранения здоровья; сформировать интерес к собственному организму, самочувствию, настроению.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(Е.А.Алябьева стр.72)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 и моя семья. Я и мои друзья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«Береги своё здоровье»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бережно относиться к своему здоровью. Познакомить детей с профессией врача. Объяснить понятие «врачи – наши друзья».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(К.Ю.Белая стр.33)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Наша родина –Россия!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«Кто живёт в лесу?»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представления детей о лесе – в лесу живут разные животные. Учить детей различать этих животных.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(С.Н.Николаева стр.33)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«Весна, весна, поди сюда!»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 народными обрядами, связанными со встречей весны. Развивать речь, заучивая заклички. Поговорки. Воспитывать интерес и уважение к традициям русского народа.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стр63)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«Весна в лесу»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особенностями жизни леса в весенний период.; формировать реалистические представления о жизни лесных животных.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(С.Н.Николаева стр.110)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Наши мамы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«Незнакомец звонит в дверь»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Сформировать представление о том, почему нельзя открывать двери посторонним. Воспитывать в детях положительное отношение к правилам. Учить применять их на практике, в реальной жизни. Познакомить с противоположными качествами людей.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(Н.В.Коломеец стр.113)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«Где работают мои близкие»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Узнавать и называть людей разных профессий; развивать интерес к профессиям близких людей; воспитывать уважение к людям разных профессий.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(Л.Л.Мосалова стр.24)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«Волшебная дудочка»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 русскими народными музыкальными инструментами. Учить различать инструменты по типу: ударные, струнные, духовые – и звучанию. Обогащать словарный запас. Развивать интерес к русским народным музыкальным инструментам.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стр67)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«Мир комнатных растений»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представления детей о комнатных растениях: их пользе и строении; учить различать комнатные растения по внешнему виду.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(О.А.Соломенникова стр.35)</w:t>
            </w:r>
          </w:p>
        </w:tc>
      </w:tr>
      <w:tr w:rsidR="00AF73A0" w:rsidRPr="00413ACC" w:rsidTr="00413ACC"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Вода. Обитатели воды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«Правила поведения на воде»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правилам безопасного поведения на воде. Повторить названия водоёмов, уточнить в какох водоёмах можно купаться, а в каких нет.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(К.Ю.Белая стр.24)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космонавтики. Пасхальная неделя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«Путешествие в прошлое ручки»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с историей ручки, процессом преобразования её человеком. Учить понимать назначение и функции ручки, её необходимость в жизни человека. Развивать интерес и желание знать прошлое человека.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стр71)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Весна – красна!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«Весна на участке детского сада»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у детей интерес и любовь к родной природе, закрепить признаки ранней весны, закреплять умение наблюдать явления природы и устанавливать простейшие связи между ними.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Н.Г.Зеленова стр. 80)</w:t>
            </w:r>
          </w:p>
        </w:tc>
      </w:tr>
      <w:tr w:rsidR="00AF73A0" w:rsidRPr="00413ACC" w:rsidTr="00413ACC">
        <w:trPr>
          <w:trHeight w:val="801"/>
        </w:trPr>
        <w:tc>
          <w:tcPr>
            <w:tcW w:w="1384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«Спички – не игрушка!»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разъяснять запрет на игру со спичками, причины возникновения пожара.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(Т.П.Гарнышева стр.35)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Дорожная азбука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«Знаки в жизни человека»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понятием «знак». Развивать память, речь, воображение. Формировать у детей чувство ответственности за свою жизнь.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 Н.В.Елжова стр.39)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НРАВСТ. ПОТРИОТ.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ВОСПИТАНИЕ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«Эх, лапти мои, лапти липовые…»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Формировать потребность в познании рукотворного мира. Развивать связную речь. Упражнять в нахождении вещественно-полевых ресурсов в играх.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(В.Н.Косарева стр74)</w:t>
            </w:r>
          </w:p>
        </w:tc>
      </w:tr>
      <w:tr w:rsidR="00AF73A0" w:rsidRPr="00413ACC" w:rsidTr="00413ACC">
        <w:tc>
          <w:tcPr>
            <w:tcW w:w="1384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410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ПРИРОДНЫЙ МИР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Скоро лето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«Солнечные зайчики»</w:t>
            </w:r>
          </w:p>
        </w:tc>
        <w:tc>
          <w:tcPr>
            <w:tcW w:w="50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Понять причину возникновения солнечных зайчиков, научить пускать солнечных зайчиков (отражать свет зеркалом).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(Г.П.Тугушева стр.34)</w:t>
            </w:r>
          </w:p>
        </w:tc>
      </w:tr>
    </w:tbl>
    <w:p w:rsidR="00AF73A0" w:rsidRDefault="00AF73A0" w:rsidP="00204A53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РИСОВАНИЕ И ЛЕПКА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709"/>
        <w:gridCol w:w="2126"/>
        <w:gridCol w:w="3119"/>
        <w:gridCol w:w="2551"/>
        <w:gridCol w:w="6292"/>
      </w:tblGrid>
      <w:tr w:rsidR="00AF73A0" w:rsidRPr="00413ACC" w:rsidTr="00413ACC">
        <w:tc>
          <w:tcPr>
            <w:tcW w:w="817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М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С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Я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ц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Н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Д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Л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и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Название занятия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недели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занятия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 xml:space="preserve">Цели занятия. Литература 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Осень разноцветная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«Солнце в тучах»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скатывать маленькие шарики из пластилина, расплющивать их пальцем на картоне, создавая нужную форму предмета. Развивать умение отгадывать загадки.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стр.17)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«Овощи созрели: пора собирать и на стол подавать»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рисовать овощи разной формы (круглой, овальной, треугольной), идентифицировать цвета; познакомить с фиолетовым цветом; развивать умение работать красками, тщательно промывать кисть при смене краски; воспитывать аккуратность.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(О.В.Павлова стр.17)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Сад. Фрукты 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«Фрукты»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лепить предметы овальной и круглой формы. Развивать мелкую моторику пальцев и речь.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стр.12)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«Дерево»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большое дерево на всём листе, передавая строение ствола и кроны. Учить рисовать крону дерева разными способами: закрашивание, тычок жёсткой полусухой кистью, рисовать всем ворсом. Развивать эмоционально-эстетические чувства, любовь к природе.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стр.38)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«Филимоновские игрушки»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филимоновской игрушкой как видом народного декоративно-прикладного искусства. Формировать представление о ремесле игрушечных дел мастеров, знание о том, какими материалами и инструментами пользуются мастера.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стр.112)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«Зайка серенький стал беленьким»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видоизменять выразительный образ зайчика – летнюю шубку менять на зимнюю: приклеивать бумажный силуэт серого цвета  и раскрашивать белой гуашевой краской. Развивать воображение и мышление.Воспитывать интерес к познанию природы.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стр.58)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«Поросёнок»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рассматривать скульптуру малой формы, иллюстрации, выделять образ поросёнка, характерные признаки; Лепить поросёнка, передавать основную форму, видоизменять форму.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(А.А.Грибовская стр.38)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птицы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«Храбрый петушок»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детей рисовать гуашевыми красками, красиво сочетая формы и цвета. Совершенствовать технику владения кистью. Развивать наблюдательность, чувство цвета и формы. Воспитывать интерес к отражению своих представлений об окружающем мире в изобразительном творчестве.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стр.34)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Квартира. Мебель 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«Стол и стул»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разрезать вытянутые пластилиновые столбики на части, используя стеку и прикреплять их к картону, изображая предметы мебели в виде барельефа. Развивать мелкую моторику пальцев.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стр.20)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Кухня. Посуда 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«Красивые салфетки»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детей рисовать узоры на салфетках круглой и квадратной формы, показать варианты сочетания элементов декора по цвету и форме (точки, круги, пятна, линии прямые и волнистые). Показать зависимость орнамента от формы салфетки. Развивать чувство цвета и ритма. Воспитывать интерес к народному декоративно-прикладному искусству.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стр.110)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«Чашка и блюдце»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лепить шар, вдавливать в него большой палец и получать отверстие, выравнивать края пальцами. Раскатывать пластилин в столбик и прикреплять его к другой детали. Учить скатывать шар и сплющивать его в диск, вдавливая середину. Закреплять умение пользоваться стекой. Воспитывать отзывчивость и доброту.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стр.18)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«Кто- кто в рукавичке живёт»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рисовать, раскрывая тему литературного произведения, передавая характер и настроение героев. Вызвать интерес к иллюстрированию знакомых сказок. Развивать композиционные умения.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стр.82)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«Снежинка»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скатывать колбаски и конструировать из них задуманный предмет в виде барельефа. Совершенствовать умение понимать и анализировать содержание стихотворения. Развивать мелкую моторику пальцев, глазомер и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стр.23)</w:t>
            </w:r>
          </w:p>
        </w:tc>
      </w:tr>
      <w:tr w:rsidR="00AF73A0" w:rsidRPr="00413ACC" w:rsidTr="00413ACC">
        <w:trPr>
          <w:trHeight w:val="1233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«Кораблик»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предметы, состоящие из двух частей и закрашивать их. Воспитывать аккуратность и самостоятельность.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стр.22)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«Пирамидка»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лепить пирамидку из шаров разных размеров и расплющивать их между ладоней, располагать полученные круги в определённом порядке. Продолжать учить соединять части, прижимая их друг к другу. Развивать чувство цвета, формы и величины.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(И.А.Лыкова стр.28, </w:t>
            </w: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Д.Н.Колдина стр.41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 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«Морозные узоры»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детей рисовать морозные узоры в стиле кружевоплетения. Создать условия для экспериментирования с красками для получения разных оттенков голубого цвета. Расширять и разнообразить образный ряд – создавать ситуацию для свободного творческого применения разных декоративных элементов. Совершенствовать технику рисования концом кисти. Развивать чувство формы и композиции.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стр.66)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Рождество. Колядки. Зимние забавы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«Снежная баба-франтиха»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детей создавать выразительные лепные образы конструктивным способом. Учить планировать свою работу: задумывать образ, делить материал на нужное количество частей разной величины, лепить последовательно, начиная с крупных деталей. Развивать глазомер, чувство формы и пропорций.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стр.76)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«Весёлые матрёшки»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матрёшкой как видом народной игрушки. Учить рисовать матрёшку с натуры, по возможности передавая форму, пропорции и элементы оформления «одежды». Развивать глазомер, чувство цвета и формы. Воспитывать интерес к народной культуре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(И,А,Лыкова стр.106)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«Вот ёжик - ни головы, ни ножек…»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лепить ёжика, передавая его характерные особенности внешнего вида, экспериментировать с художественными материалами для изображения колючей «шубки». Развивать чувство формы, способности к композиции. Воспитывать уверенность в изобразительной деятельности.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(И,А,Лыкова стр.52)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Здоровье и 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«Кисть рябинки, гроздь калинки…»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кисть рябины (калины) ватными палочками. А листок – приёмом ритмичного примакивания ворса кисти. Развивать чувство ритма и цвета. Воспитывать интерес к отражению в рисунках своих впечатлений и представлений о природе.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стр.46)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 и моя семья. Я и мои друзья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«Семья матрёшек»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лепить предмет овальной формы пластическим способом, приминать снизу поделку для её устойчивости. Продолжать знакомить с приёмами сглаживания. Закреплять умение украшать изделие барельефом и при помощи стеки.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стр.33)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Наша родина –Россия!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«Мастера из Города»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Познакомить детей с традиционным промыслом Городца, с элементами и сочетаниями, характерными для городецкой росписи по дереву; с изделиями городецких мастеров. Учить смешивать красную и белую, синюю и белую для получения розового и голубого цветов.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«Весёлые вертолёты»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лепить воздушный транспорт (вертолёт) конструктивным способом из разных по форме и размеру деталей. Обратить внимание на способы крепления деталей. Развивать глазомер и мелкую моторику рук. Воспитывать желание радовать пап своими поделками.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(И,А,Лыкова стр.96)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«Расцвели красивые цветы»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красивые цветы, используя разнообразные формообразующие движения, работая всей кистью и её концом. Развивать эстетические чувства.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(Т.С.Комарова стр. 68)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Наши мамы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«Кулон для мамы»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умение лепить шар и сплющивать его между ладоней. Учить украшать изделие, используя отпечаток хвойной веточки и при помощи стеки. Воспитывать любовь к маме.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стр.35)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«Петух и краски» 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представление детей об изобразительных возможностях красок, закреплять умение называть основные цвета, подбирать нужный цвет при создании определённого образа. Воспитывать отзывчивость и доброту.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«Пирог»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лепить округлые предметы, сплющивая тесто между ладоней, украшать изделие. Развивать умение понимать и анализировать содержание стихотворения.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стр.19)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«Фикус»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предмет с натуры. Закрепить знание комнатного растения фикус. Воспитывать любовь к природе.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(Т.С.Комарова стр. 72)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Вода. Обитатели воды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«Лебедь на озере»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умение соединять в поделке природный материал и пластилин. Упражнять в соединении частей. Учить дополнять поделку композиционными моментами.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стр.43)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космонавтики. Пасхальная неделя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«Звёздное небо»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тонировать мокрый лист бумаги акварельными красками. Продолжать учить рисовать кончиком кисти с гуашью точки, передавая образ звёздного неба.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стр.37)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«Жуки на цветочной клумбе»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лепить жуков, передавая строение (туловище, голова, 6 ножек). Закрепить способ лепки полусферы (частичное сплющивание шара). Воспитывать самостоятельность, аккуратность.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(И,А,Лыкова стр.26)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Весна – красна!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«Красивая птичка»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птичку, передавая форму тела (овальная), частей, красивое оперение. Упражнять в рисовании красками кистью. Развивать образное восприятие,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(Т.С.Комарова стр. 67)</w:t>
            </w:r>
          </w:p>
        </w:tc>
      </w:tr>
      <w:tr w:rsidR="00AF73A0" w:rsidRPr="00413ACC" w:rsidTr="00413ACC">
        <w:tc>
          <w:tcPr>
            <w:tcW w:w="817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«Мальчик»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рассматривать игрушку . выделять основные части, их форму и строение. Лепить фигуру мальчика, передавать строение. Плотно примазывать части, дополнять изображение.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(А.А.Грибовская стр.48) Тех. карта стр.15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Дорожная азбука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«Мчат машины на дороге»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Развивать умение рисовать кистью, располагать предмет на листе с учётом его пропорций. Закреплять знания о видах машин, о цветах. Воспитывать аккуратность,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(О.В.Павлова стр.43)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«Корзина с брусникой»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лепить полный предмет с ручкой. Продолжать учить скатывать маленькие шарики из пластилина между ладоней. Закреплять умение сопровождать стихотворение соответствующими тексту движениями. Развивать точность и координацию движений.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стр.13)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212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311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Скоро лето</w:t>
            </w:r>
          </w:p>
        </w:tc>
        <w:tc>
          <w:tcPr>
            <w:tcW w:w="255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«Солнце и облако»</w:t>
            </w:r>
          </w:p>
        </w:tc>
        <w:tc>
          <w:tcPr>
            <w:tcW w:w="629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технику печатания ладошками и рисование пальчиками. Продолжать учить рисовать пальчиками точки.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4"/>
              </w:rPr>
              <w:t>(Д.Н.Колдина стр.43)</w:t>
            </w:r>
          </w:p>
        </w:tc>
      </w:tr>
    </w:tbl>
    <w:p w:rsidR="00AF73A0" w:rsidRDefault="00AF73A0" w:rsidP="00D15E66">
      <w:pPr>
        <w:rPr>
          <w:rFonts w:ascii="Times New Roman" w:hAnsi="Times New Roman"/>
          <w:sz w:val="44"/>
          <w:szCs w:val="44"/>
        </w:rPr>
      </w:pPr>
    </w:p>
    <w:p w:rsidR="00AF73A0" w:rsidRDefault="00AF73A0" w:rsidP="0092497E">
      <w:pPr>
        <w:jc w:val="center"/>
        <w:rPr>
          <w:rFonts w:ascii="Times New Roman" w:hAnsi="Times New Roman"/>
          <w:b/>
          <w:sz w:val="44"/>
          <w:szCs w:val="44"/>
        </w:rPr>
      </w:pPr>
    </w:p>
    <w:p w:rsidR="00AF73A0" w:rsidRDefault="00AF73A0" w:rsidP="0092497E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АППЛИКАЦИЯ И КОНСТРУИРОВАНИЕ</w:t>
      </w:r>
    </w:p>
    <w:p w:rsidR="00AF73A0" w:rsidRPr="0042630F" w:rsidRDefault="00AF73A0" w:rsidP="0042630F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09"/>
        <w:gridCol w:w="3044"/>
        <w:gridCol w:w="3477"/>
        <w:gridCol w:w="2835"/>
        <w:gridCol w:w="4874"/>
      </w:tblGrid>
      <w:tr w:rsidR="00AF73A0" w:rsidRPr="00413ACC" w:rsidTr="00413ACC">
        <w:tc>
          <w:tcPr>
            <w:tcW w:w="675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М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С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Я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ц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Н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Д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Е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Л</w:t>
            </w: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3ACC">
              <w:rPr>
                <w:rFonts w:ascii="Times New Roman" w:hAnsi="Times New Roman"/>
              </w:rPr>
              <w:t>и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Название занятия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недели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Тема занятия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 xml:space="preserve">Цели занятия. Литература 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36"/>
                <w:szCs w:val="36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Осень разноцветная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«Жители бумажного царства»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детей конструировать объёмные поделки из бумаги, склеивая смятую в плотные комочки и скрученную в жгуты мягкую бумагу. Развивать творческие способности детей.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стр.15)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«Заюшкин огород»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детей создавать аппликативные изображения овощей: морковку – способом разрезания прямоугольника по диагонали и закругления уголков, капусту – способом обрывной и накладной аппликации. Вызвать интерес к составлению коллективной композиции «Заюшкин огород» развивать чувство формы и композиции. Воспитывать коммуникативные навыки, интерес к сотворчеству.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стр.56)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Сад. Фрукты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«Фрукты»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Знакомить детей со способом склеивания «ребристых» игрушек. Учить детей складывать фигуры симметрично, вырезать по контуру. Воспитывать аккуратность.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«Объёмная аппликация» стр.48)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«Осеннее дерево»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Расширять знания детей о приметах осени. Продолжать учить отрывать от листа бумаги маленькие кусочки, наносить на них клей, приклеивать в нужном месте картинки. Учить понимать и анализировать содержание стихотворения.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(Д.Н.Колдина стр.18)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«Цветной домик»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детей пользоваться ножницами – на глаз разрезать широкие полоски бумаги на кубики или кирпичики. Показать приём деления квадрата по диагонали на два треугольника для получения крыши дома. Вызвать интерес к составлению композиции из самостоятельно вырезанных элементов. Развивать глазомер, чувство формы и композиции. Воспитывать самостоятельность, уверенность в своих умениях, аккуратность.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стр.30)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«Ёжик»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отрывать от листа бумаги кусочки небольшого размера, наносить на них клей и наклеивать на картон внутри контура. Продолжать учить оформлять аппликацию с помощью фломастеров. Развивать мелкую моторику руки.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(Д.Н.Колдина стр.15)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«Сарайчики и гаражи»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строить сарайчики и гаражи, применяя длинные пластины. Развивать проявление творчества и воображения.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(Л.В.Куцакова стр.49)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птицы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«Петушок, петушок -  золотой гребешок»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знания основных цветов, упражнять детей в составлении изображения из готовых деталей, развивать эстетическое восприятие.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стр.50)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Квартира. Мебель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«Мебель для куклы»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складывании по разметке, склеивать детали и украшать объёмную поделку аппликацией.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стр.32)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Кухня. Посуда 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«Посуда для куклы»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аккуратном наклеивании готовых форм на цветную основу, ритмично располагая их, развивать у детей чувство цвета. развивать творческие способности.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стр.52)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«Фонарик для гномика»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в приёме складывания «книжечка», учить произвольно нарезать бумагу узкими полосками, украшать поделку аппликацией.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стр.20)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«Сарафанчик расписной для матрёшки озорной»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самостоятельно украшать сарафан. Располагая узор по верхнему, нижнему краю, посередине сарафана и по всему силуэту. Развивать творческие способности, моторику рук.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стр.55)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К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«Приглашение на ёлку»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наклеивании деталей аппликации, чередуя их по цвету. Развивать мелкую моторику рук. Воспитывать аккуратность внимательное отношение к близким.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стр.56)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Транспорт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«Грузовичок»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создавать знакомые предметы, срезая углы у квадрата и прямоугольника. Закреплять знание геометрических фигур. Воспитывать бережное отношение к труду.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стр.60)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«Домик для мишки»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строить дом из кирпичей, кубиков и призмы. Воспитывать любовь к животным.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(Конструирование из строительных материалов Е.А.Кудрявцева стр.10)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«Ёлка из леса»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Закреплять умение правильно держать ножницы. Продолжать учить вырезать круглые формы из квадратов, срезая углы. Учить детей работать вместе.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(Д.Н.Колдина стр.25)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Н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Рождество. Колядки. Зимние забавы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«Белая снежинка»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правильно держать ножницы, разрезать квадрат на узкие полоски. Учить составлять задуманный предмет из полос. Закреплять навык аккуратного и ровного наклеивания.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(Д.Н.Колдина стр.23)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«Сарафанчик расписной для матрёшки озорной»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самостоятельно украшать сарафан, располагая узор по всему силуэту сарафана. Развивать творческие способности.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стр.55)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«Избушка ледяная и лубяная»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создавать на одной аппликативной основе разные образы сказочных избушек. Закрепить способ разрезания квадрата по диагонали. Развивать творческое мышление о воображение. Воспитывать интерес к народной культуре.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стр.92)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Здоровье и 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«Шарфик для мишутки»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детей работать с ножницами. Учить резать бахрому по краю прямоугольника. Закреплять знания геометрических фигур. Воспитывать внимание и усидчивость.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стр.22)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Ф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В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 и моя семья. Я и мои друзья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«Двухэтажный дом для моей семьи»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Учить складывать кирпичи, кубики и призмы в большую постройку. Учить детей работать в паре.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(Конструирование из строительных материалов Е.А.Кудрявцева стр.12)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Наша родина – Россия!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«Волшебные палочки»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составлять изображения знакомых предметов из полосок. Закреплять приёмы аккуратной работы с материалами. Развивать творческое воображение.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стр.59)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«Самолёт» оригами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складывать квадрат по диагонали, треугольник – пополам. Воспитывать аккуратность в выполнении работы.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(Т.И.Тарабарина стр.39 Оригами)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«Цветочная клумба»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составлять цветок из двух-трёх бумажных форм, красиво сочетая их по цвету, форме и величине. Учить наклеивать меньшую форму на большую, нанося клей на середину цветка-основы. Вызвать интерес к оформлению цветами коллективной клумбы.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стр.24)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Т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Наши мамы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«Поздравительная открытка»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складывании, вырезании круга из квадрата. Закреплять навыки резания по разметке, сминать мягкую бумагу в маленькие плотные комочки.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стр.25)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«Весёлый клоун»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соотнесении геометрических фигур по цвету и величине. Совершенствовать умение аккуратно набирать клей на кисть. Развивать чувство цвета, глазомер.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стр.49)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«Ждём гостей»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детей складывать прямоугольник (квадрат) пополам , совмещая противоположные углы. Украшать поделку аппликацией. Развивать самостоятельность при выполнении работы.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стр.18)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«Цветик-семицветик»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срезании углов у прямоугольника, округляя их. Располагать детали изображения по цвету спектра. Продолжать формировать умение правильно работать с ножницами.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стр.77)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П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Р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Е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Л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Ь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Вода. Обитатели воды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«Лягушонок»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складывать квадрат по диагонали, загинать острые углы полученного треугольника.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(Т.И.Тарабарина стр.37 Оригами)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космонавтики. Пасхальная неделя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«Ракеты и кометы»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создавать и вырезать ракету рациональным способом, делить квадрат на три треугольника. Развивать комбинаторские способности. Совершенствовать обрывную технику. Воспитывать интерес к познанию окружающего мира.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стр.126)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«Гусеница»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конструировать объёмную поделку, склеивая смятую в плотный комок и разорванную на полоски бумагу. Развивать чувство размера и формы. Воспитывать аккуратность.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(И.В.Новикова стр.17)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Весна – красна!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«Ландыш»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Продолжать учить составлять задуманный предмет из частей, отрывать от ваты небольшие кусочки, скатывать их в комочки и наклеивать их на альбомный лист в нужном месте. Учить понимать и анализировать содержание стихотворения. Познакомить детей с внешним видом ландыша.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(Д.Н.Колдина стр.40)</w:t>
            </w:r>
          </w:p>
        </w:tc>
      </w:tr>
      <w:tr w:rsidR="00AF73A0" w:rsidRPr="00413ACC" w:rsidTr="00413ACC">
        <w:tc>
          <w:tcPr>
            <w:tcW w:w="675" w:type="dxa"/>
            <w:vMerge w:val="restart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А</w:t>
            </w:r>
            <w:r w:rsidRPr="00413ACC">
              <w:rPr>
                <w:rFonts w:ascii="Times New Roman" w:hAnsi="Times New Roman"/>
                <w:sz w:val="28"/>
                <w:szCs w:val="28"/>
              </w:rPr>
              <w:br/>
              <w:t>Й</w:t>
            </w: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1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«Мосты»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складывать кирпичики, пластины, кубики, призмы. Развивать глазомер.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(Конструирование из строительных материалов Е.А.Кудрявцева стр.15)</w:t>
            </w: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2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Дорожная азбука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«Микроавтобус»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 xml:space="preserve">Продолжать учить детей плавно срезать углы у прямоугольной основы. Упражнять в составлении изображений из геометрических форм. Развивать ориентировку на листе.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стр.73)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3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«Салфетка с ягодами»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Упражнять детей в выкладывании квадратов, чередуя их по цвету. Продолжать формировать умение срезать углы у прямоугольника и квадрата. Воспитывать внимание и усидчивость.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(А.Н.Малышева стр.83)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3A0" w:rsidRPr="00413ACC" w:rsidTr="00413ACC">
        <w:tc>
          <w:tcPr>
            <w:tcW w:w="675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709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44"/>
                <w:szCs w:val="44"/>
              </w:rPr>
            </w:pPr>
            <w:r w:rsidRPr="00413ACC">
              <w:rPr>
                <w:rFonts w:ascii="Times New Roman" w:hAnsi="Times New Roman"/>
                <w:sz w:val="44"/>
                <w:szCs w:val="44"/>
              </w:rPr>
              <w:t>4</w:t>
            </w:r>
          </w:p>
        </w:tc>
        <w:tc>
          <w:tcPr>
            <w:tcW w:w="304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Скоро лето</w:t>
            </w:r>
          </w:p>
        </w:tc>
        <w:tc>
          <w:tcPr>
            <w:tcW w:w="2835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«У солнышка в гостях»</w:t>
            </w:r>
          </w:p>
        </w:tc>
        <w:tc>
          <w:tcPr>
            <w:tcW w:w="4874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sz w:val="24"/>
                <w:szCs w:val="24"/>
              </w:rPr>
              <w:t>Учить детей рисовать простые предметы. Закрепить технику вырезания круглых форм из квадратов разной величины. Подвести к пониманию обобщённого способа изображения разных животных (цыплёнок и утёнок) в аппликации и рисовании двух кругов или овалов разной величины. Развивать чувство цвета, формы и композиции.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(И.А.Лыкова стр.138)</w:t>
            </w:r>
          </w:p>
        </w:tc>
      </w:tr>
    </w:tbl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AB4307">
      <w:pPr>
        <w:jc w:val="center"/>
        <w:rPr>
          <w:rFonts w:ascii="Times New Roman" w:hAnsi="Times New Roman"/>
          <w:sz w:val="36"/>
          <w:szCs w:val="36"/>
        </w:rPr>
      </w:pPr>
    </w:p>
    <w:p w:rsidR="00AF73A0" w:rsidRDefault="00AF73A0" w:rsidP="00AB4307">
      <w:pPr>
        <w:jc w:val="center"/>
        <w:rPr>
          <w:rFonts w:ascii="Times New Roman" w:hAnsi="Times New Roman"/>
          <w:sz w:val="36"/>
          <w:szCs w:val="36"/>
        </w:rPr>
      </w:pPr>
    </w:p>
    <w:p w:rsidR="00AF73A0" w:rsidRDefault="00AF73A0" w:rsidP="00AB4307">
      <w:pPr>
        <w:jc w:val="center"/>
        <w:rPr>
          <w:rFonts w:ascii="Times New Roman" w:hAnsi="Times New Roman"/>
          <w:sz w:val="36"/>
          <w:szCs w:val="36"/>
        </w:rPr>
      </w:pPr>
    </w:p>
    <w:p w:rsidR="00AF73A0" w:rsidRPr="00AB4307" w:rsidRDefault="00AF73A0" w:rsidP="00AB4307">
      <w:pPr>
        <w:jc w:val="center"/>
        <w:rPr>
          <w:rFonts w:ascii="Times New Roman" w:hAnsi="Times New Roman"/>
          <w:sz w:val="36"/>
          <w:szCs w:val="36"/>
        </w:rPr>
      </w:pPr>
      <w:r w:rsidRPr="00AB4307">
        <w:rPr>
          <w:rFonts w:ascii="Times New Roman" w:hAnsi="Times New Roman"/>
          <w:sz w:val="36"/>
          <w:szCs w:val="36"/>
        </w:rPr>
        <w:t>Перспективно - тематический план по Физическому развитию на 2014 – 2015 учебный год, по Л.И. Пензулаевой.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992"/>
        <w:gridCol w:w="3261"/>
        <w:gridCol w:w="9716"/>
      </w:tblGrid>
      <w:tr w:rsidR="00AF73A0" w:rsidRPr="00413ACC" w:rsidTr="00413ACC">
        <w:trPr>
          <w:cantSplit/>
          <w:trHeight w:val="1047"/>
        </w:trPr>
        <w:tc>
          <w:tcPr>
            <w:tcW w:w="817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Месяц</w:t>
            </w:r>
          </w:p>
        </w:tc>
        <w:tc>
          <w:tcPr>
            <w:tcW w:w="992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Неделя</w:t>
            </w:r>
          </w:p>
        </w:tc>
        <w:tc>
          <w:tcPr>
            <w:tcW w:w="3261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Тема недели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Программное содержание. Используемая литература.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 xml:space="preserve">                            Сентябрь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Осень     разноцветная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Упражнять детей в ходьбе и беге колонной по одному; учить сохранять устойчивое равновесие на уменьшенной площади опоры; упражнять в энергичном отталкивании двумя ногами от пола ( земли) и мягком приземлении при подпрыгивании.  ( стр.19) 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Огород. Овощи 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Учить детей энергично отталкиваться от пола и приземлятся на полусогнутые ноги при подпрыгивании вверх, доставая до  предмета; упражнять в прокатывании мяча. ( стр.21)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Сад. Фрукты 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колонной по одному, беге врассыпную ( повторить 2 -3 раза в чередовании);  упражнять в прокатывании мяча, лазание под шнур. ( стр. 24)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Продолжать учить детей останавливаться по сигналу воспитателя во время ходьбы; закреплять умение группироваться при лазанье под шнур; упражнять в сохранении устойчивого равновесия при ходьбе по уменьшенной площади опоры. ( стр.26)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Октябрь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Учить детей сохранять устойчивое равновесие при ходьбе на повышенной опоре; упражнять в энергичном отталкивании от пола ( земли) и мягком приземлении на полусогнутые ноги в прыжках с продвижением вперед . ( стр.30)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Учить детей находить свое место в шеренге после ходьбы и бега; упражнять в приземлении на полусогнутые ноги в прыжках из обруча в обруч; закреплять умение прокатывать мяч друг другу, развивая точность направления движения. (стр.33)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Повторить ходьбу в колонне по одному, развивать глазомер и ритмичность при перешагивании через бруски; упражнять в прокатывании мяча в прямом направлении, в лазание под дугу. ( стр.35)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Домашние птицы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Упражнять детей в ходьбе и беге колонной по одному, в ходьбе и беге в рассыпную; повторить лазанье под дугу, не касаясь руками пола; упражнять в сохранении равновесия при ходьбе на уменьшенной площади опоры. ( стр. 36) 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Ноябрь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Квартира. Мебель 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между предметами; в прыжках на двух ногах, закреплять умение удерживать устойчивое равновесие при ходьбе на повышенной опоре. ( стр.39)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Кухня.    Посуда 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по кругу, в ходьбе и беге на носках; в приземлении на полусогнутые ноги в прыжках; в прокатывании мяча. ( стр.41)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с изменением направления движения; в бросках мяча о землю и ловле его двумя руками; повторить ползание на четвереньках. ( стр.43)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с остановкой по сигналу воспитателя; в ползании на животе по гимнастической скамейке, развивая силу и ловкость; повторить задание на сохранение устойчивого равновесия. ( стр.45)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Декабрь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Зима в природе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Развивать внимание детей при выполнении заданий в ходьбе и беге; упражнять в сохранении устойчивого равновесия при ходьбе по уменьшенной площади опоры; развивать ловкость и координацию движений в прыжках через препятствие. ( стр.48)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Транспорт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перестроении в пары на месте; в прыжках с приземлением на полусогнутые ноги; развивать глазомер и ловкость при прокатывании мяча между предметами. ( стр.50)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колонной по одному; развивать ловкость и глазомер при перебрасывании мяча друг другу; повторить ползание на четвереньках. ( стр.52)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в действиях по заданию воспитателя в ходьбе и беге; учить правильному хвату рук за края скамейки при ползании на животе; повторить упражнение в равновесии. ( стр.54)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Январь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между предметами, не задевая их; формировать устойчивое равновесие в ходьбе по уменьшенной площади опоры; повторить упражнение в прыжках. ( стр.57)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со сменой ведущего; в прыжках и перебрасывании мяча друг другу. ( стр.59)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Здоровье и 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Повторить ходьбу и бег между предметами, не задевая их; ползание по гимнастической скамейке на четвереньках, развивать ловкость в упражнениях с мячом. ( стр.61)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Февраль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Я и моя семья. Я и мои друзья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между предметами, в равновесии; повторить задание в прыжках. ( стр.65)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Наша родина –Россия!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с выполнением задании по команде воспитателя, в прыжках из обруча в обруч; развивать ловкость при прокатывании мяча между предметами. ( стр.67)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Упражнять детей в ходьбе и беге врассыпную между предметами; в ловле мяча двумя руками; закреплять навык ползания на четвереньках. ( стр.69) 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Ранняя весна. Первые цветы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с изменением направления движения; повторить ползание в прямом направлении, прыжки между предметами. ( стр.70)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Март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Наши мамы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по кругу с изменением направления  движения и беге врассыпную; повторить упражнения в равновесии и прыжках. ( стр.72)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Все профессии нужны, все профессии важны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с выполнением заданий по команде воспитателя; в прыжках в длину с места, в бросании мячей через сетку; повторить ходьбу и бег врассыпную. ( стр.74)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Продукты питания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по кругу; ходьбе и беге с выполнением задания; повторить прокатывание мяча между предметами; упражнять в ползании на животе по скамейке. ( стр.76)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Комнатные растения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врассыпную, с остановкой по сигналу воспитателя; повторить ползании  по скамейке « по – медвежьи»; упражнения в равновесии и прыжках. ( стр.78)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Апрель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Вода. Обитатели воды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в колонне по одному, ходьбе и беге врассыпную; повторить задания в равновесии и прыжках. ( стр.80)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День космонавтики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по кругу, взявшись за руки, ходьбе и беге врассыпную; метании мешочков в горизонтальную цель; закреплять умение занимать правильное исходное положение в прыжках в длину с места. (стр.82)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Насекомые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с выполнением заданий по сигналу воспитателя; развивать ловкость и глазомер при метании на дальность, повторить ползание на четвереньках. ( стр.84)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Пасхальная неделя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и беге врассыпную; повторить упражнения в равновесии и прыжках. ( стр.86)</w:t>
            </w:r>
          </w:p>
        </w:tc>
      </w:tr>
      <w:tr w:rsidR="00AF73A0" w:rsidRPr="00413ACC" w:rsidTr="00413ACC"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Май</w:t>
            </w: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Дни воинской славы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Упражнять детей в ходьбе парами, в сохранении устойчивого равновесия при ходьбе по уменьшенной площади опоры; повторить прыжки в длину с места. ( стр.88)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Дорожная азбука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Повторить ходьбу     со сменой ведущего; упражнять в прыжках в длину с места; развивать ловкость в упражнениях с мячом. ( стр.89)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Ядовитые и лекарственные ягоды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Упражнять детей в ходьбе с высоким подниманием колен, беге врассыпную, в ползании  по скамейке; повторить в метании в вертикальную цель. (стр.91) </w:t>
            </w:r>
          </w:p>
        </w:tc>
      </w:tr>
      <w:tr w:rsidR="00AF73A0" w:rsidRPr="00413ACC" w:rsidTr="00413ACC"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2" w:type="dxa"/>
          </w:tcPr>
          <w:p w:rsidR="00AF73A0" w:rsidRPr="00413ACC" w:rsidRDefault="00AF73A0" w:rsidP="00413ACC">
            <w:pPr>
              <w:spacing w:after="0" w:line="240" w:lineRule="auto"/>
              <w:rPr>
                <w:sz w:val="28"/>
                <w:szCs w:val="28"/>
              </w:rPr>
            </w:pPr>
            <w:r w:rsidRPr="00413ACC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Скоро лето</w:t>
            </w:r>
          </w:p>
        </w:tc>
        <w:tc>
          <w:tcPr>
            <w:tcW w:w="9716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Повторить ходьбу и бег с выполнением заданий; упражнять в сохранении устойчивого равновесия при ходьбе по повышенной опоре в прыжках. ( </w:t>
            </w:r>
          </w:p>
        </w:tc>
      </w:tr>
    </w:tbl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Default="00AF73A0" w:rsidP="0042630F">
      <w:pPr>
        <w:rPr>
          <w:rFonts w:ascii="Times New Roman" w:hAnsi="Times New Roman"/>
          <w:sz w:val="44"/>
          <w:szCs w:val="44"/>
        </w:rPr>
      </w:pPr>
    </w:p>
    <w:p w:rsidR="00AF73A0" w:rsidRPr="009B459C" w:rsidRDefault="00AF73A0" w:rsidP="00204A53">
      <w:pPr>
        <w:jc w:val="center"/>
        <w:rPr>
          <w:rFonts w:ascii="Times New Roman" w:hAnsi="Times New Roman"/>
          <w:sz w:val="32"/>
          <w:szCs w:val="32"/>
        </w:rPr>
      </w:pPr>
      <w:r w:rsidRPr="009B459C">
        <w:rPr>
          <w:rFonts w:ascii="Times New Roman" w:hAnsi="Times New Roman"/>
          <w:sz w:val="32"/>
          <w:szCs w:val="32"/>
        </w:rPr>
        <w:t>Перспективный план по ФЭМП на 2014 – 2015 учебный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567"/>
        <w:gridCol w:w="1134"/>
        <w:gridCol w:w="2977"/>
        <w:gridCol w:w="7229"/>
        <w:gridCol w:w="2062"/>
      </w:tblGrid>
      <w:tr w:rsidR="00AF73A0" w:rsidRPr="00413ACC" w:rsidTr="00413ACC">
        <w:trPr>
          <w:cantSplit/>
          <w:trHeight w:val="1181"/>
        </w:trPr>
        <w:tc>
          <w:tcPr>
            <w:tcW w:w="817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567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Неделя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Тема недели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Тема занятия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Программные задачи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Используемая литература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1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Осень разноцветная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один и много; сравнение множеств и установление соответствия между ними.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Величина: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большой и маленький.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Геометрические фигуры: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круг ( находить среди множества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умение сравнивать количество предметов, различать, где один, а где много;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сравнивать две группы предметов, устанавливать равенство между ними;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-знакомые предметы по величине ( большой, маленький), объединять предметы по этому признаку;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-считать предметы ( в пределах 2), пользуясь правильными приемами счета;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считать слева на право, называть числительные по порядку, согласовывать числительное с существительным в роде, числе, падеже.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-знания о геометрической фигуре круг ( находить среди других геометрических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отгадывать загадки на основе зрительно воспринимаемой информации;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-понимать учебную задачу и выполнять ее самостоятельно.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-представление, что круги могут быть разного размера;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-навыки самоконтроля и самооценки.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стр.18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2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Огород. Овощи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сравнение чисел 3 -4; счет по образцу; загадки.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во времени: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времена года ( осень).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 пространстве: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слева, справа.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считать предметы ( в пределах 4), пользуясь правильными приемами счета;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-обозначать словами положение предмета по отношению к себе;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ориентироваться на листе бумаги;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считать по образцу, устанавливать равенство между двумя группами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времени года ( осень).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стр.21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3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Сад. Фрукты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Количество и счет: установление соответствия между числом и количеством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Величина: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большой, поменьше, самый маленький.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Квадрат (находить среди множества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Логическая задача: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Развитие внимания.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-устанавливать соответствие между числом и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выделять признаки сходства предметов ( величина) и объединять их по этому признаку.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считать предметы ( в пределах 5);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геометрической фигуре квадрат.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Продолжать 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-сравнивать предметы по величине ( большой, поменьше, самый маленький), использовать эти слова в речи.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- представление, что квадраты могут быть разного размера;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- навыки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самоконтроля и самооценки.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Развивать: зрительное внимание.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стр.23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4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Деревья и кустарники. Лес 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счет по образцу; сравнение чисел 4 и 5.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во времени: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части суток.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 пространстве: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слева, посередине, справа.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Продолжать 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считать предметы ( в пределах 5);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добавлять к меньшей группе недостающий предмет;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-устанавливать равенство между группами, состоящими из одинакового количества разных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обозначать словами положение предмета по отношению к себе ( слева, посередине, справа).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Закреплять: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представления о частях суток.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стр.25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                    Октябрь</w:t>
            </w:r>
          </w:p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1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Город, в котором  мы живём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ознакомление с цифрой 1.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 пространстве: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слева, посередине, справа.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Закрепление знаний о круге, квадрате.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отгадывать математические загадки на основе зрительно воспринимаемой информации;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находить цифру 1 среди множества других цифр;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писать цифру 1, используя образец;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понимать последовательность расположения геометрических фигур.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Знакомить: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 цифрой 1 как знаком числа 1.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Закреплять: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умение определять пространственное расположение предметов по отношению к себе (слева, посередине, справа 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стр.28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2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Дикие животные и их детёныши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закрепить знания о цифре 1.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Величина: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большой, поменьше, маленький, одинакового размера.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Треугольник  (находить среди множества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цифре 1;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 геометрической фигуре треугольник, учить находить его среди множества других;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сравнивать знакомые предметы по величине ( большой, поменьше, самый маленький), объединять предметы по этому признаку;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цифру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отгадывать  загадки на основе зрительно воспринимаемой информации.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представление, что треугольники могут быть разного размера.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стр.29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3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Домашние животные и их детёныши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ознакомление с цифрой 2.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во времени: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вчера, сегодня, завтра.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 пространстве: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ближе, дальше.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Знакомить: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 цифрой 2.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писать цифру 2;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различать понятия « вчера», « сегодня» , « завтра», « далеко», « близко»;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понимать учебную задачу и выполнять ее самостоятельно.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Формировать: навыки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самоконтроля и самооценки.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стр.31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4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Домашние птицы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закрепить знания о цифре 2.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Величина: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короткий, длинный.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Овал   (находить среди множества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цифре 2;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 геометрической фигуре овал, учить находить его среди множества других;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сравнивать знакомые предметы по величине, протяженности ( длинный, короткий).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цифру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отгадывать  загадки на основе зрительно воспринимаемой информации.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представление, что овалы могут быть разного размера;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понять учебную задачу и выполнять ее самостоятельно;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навыки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самоконтроля и самооценки.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стр.33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Ноябрь</w:t>
            </w: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1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Квартира. Мебель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ознакомление с цифрой 3; соотнесение цифры с количеством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во времени: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времена года ( осень).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-отгадывать математические загадки на основе зрительно воспринимаемой информации;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писать цифру 3 по точкам;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понимать учебную задачу и выполнять ее самостоятельно;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находить цифру 3 среди множества других цифр.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Знакомить: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 цифрой 3 как знаком числа 3.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Продолжать учить: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соотносить цифры 1, 2, 3 с количеством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Закреплять: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знания детей о времени года ( осень).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Формировать: навыки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самоконтроля и самооценки.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стр.35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2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Кухня.    Посуда 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закрепление знаний о цифрах 1, 2, 3.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Величина: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высокий, низкий.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Логическая задача: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Развитие внимания.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цифре 3;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соотносить цифру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писать цифры 1, 2, 3;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сравнивать знакомые предметы по высоте ( высокий, низкий), объединять предметы по этому признаку;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развивать внимание при сравнении двух похожих рисунков.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стр.37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3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Бытовые и электроприборы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соотнесение количества предметов с цифрой; сравнение чисел 3, 4.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Величина: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широкий, узкий.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Прямоугольник    (находить среди множества фигур).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-отгадывать математические загадки;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количество предметов с цифрой;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упражнять в сравнении двух групп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развивать представление о равенстве и неравенстве групп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сравнивать знакомые предметы по ширине ( широкий, узкий);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 геометрической фигуре прямоугольник,  находить его среди множества других.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представление, что прямоугольники могут быть разного размера.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стр.39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4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Одежда. Обувь. Головные уборы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независимость числа от пространственного расположения предметов; счет по образцу; сравнение смежных чисел; установление равенства.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Ориентировка в пространстве: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положение предметов по отношению к себе.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Геометрические фигуры: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круг, овал.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устанавливать равенство между двумя группами предметов, когда предметы расположены непривычно ( в круге, квадрате);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равенство и неравенство, когда предметы находятся на различном расстоянии друг от друга;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отсчитывать предметы по образцу;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определять положение предметов по отношению к себе.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Развивать: зрительное внимание.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стр.41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                Декабрь </w:t>
            </w:r>
          </w:p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1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Зима в природе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ознакомление с цифрой 4;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Величина: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большой, поменьше, самый  маленький.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Логическая задача: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Развитие внимания.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-отгадывать математические загадки на основе зрительно воспринимаемой информации;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находить цифру 4 среди множества других цифр;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обводить цифру 4 по точкам;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предметы между собой по величине, используя в речи слова « большой», « поменьше», « самый маленький».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Знакомить: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 цифрой 4 как знаком числа 4.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Способствовать: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развитию зрительного внимания.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стр.43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2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Транспорт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закрепление знаний о цифрах 1, 2, 3, 4. 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 пространстве: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влево, вправо.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знания о числе и цифре 4;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 геометрических фигурах треугольник, прямоугольник.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Продолжать 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цифры 1, 2, 3,4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видеть геометрические фигуры в окружающих предметах;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определять и обозначать словами положение предмета относительно себя ( влево, вправо).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стр.44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3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Игрушки. Игры. Музыкальные инструменты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закрепление знаний о цифрах 1, 2, 3, 4;счет по образцу; сравнение чисел 3 и 4.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Ориентировка в пространстве: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далеко, близко.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считать по образцу и названному числу;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понимать отношения между числами 3 и 4;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отгадывать загадки, в которых присутствуют числа;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цифру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- решать логическую задачу на основе зрительно воспринимаемой информации.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пространственные представления ( далеко, близко).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представления о геометрических фигурах круг, квадрат, треугольник.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стр.46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4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Новогодний праздник в гости к нам спешит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Количество и счет: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соотнесение цифры с количеством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Ориентировка в пространстве: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вверху, внизу, слева, справа, под.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квадрат, прямоугольник.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во времени: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времена года ( зима, весна, лето, осень).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соотносить цифру с количеством предметов.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Формировать: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представления о пространственных отношениях ( слева, справа, вверху, перед, посередине).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знания о геометрических фигурах;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временах года ( зима, весна, лето, осень).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стр.48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               Январь</w:t>
            </w: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2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Русские обычаи, традиции, народные праздники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ознакомление с цифрой 5;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Ориентировка в пространстве: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слева, посередине, справа.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Логическая задача: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сравнение, установление закономерностей.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-отгадывать математические загадки;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писать цифру 5 по точкам;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обозначать словами положение предметов по отношению к себе ( слева, справа, спереди, сзади).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Знакомить: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с цифрой 5.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знания о времени года ( зима).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стр.50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3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В мире русской литературы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Количество и счет: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закрепление знаний о цифре 5;  сравнение чисел 4 и 5.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соотнесение формы предмета с геометрическими фигурами.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Ориентировка во времени: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быстро, медленно.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Закреплять: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умение считать в пределах 5;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соотносить цифру с количеством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устанавливать равенство групп предметов, когда предметы находятся на различном расстоянии;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видеть геометрические фигуры в контурах окружающих предметов;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раскрывать на конкретном примере понятие « быстро», « медленно».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стр.52</w:t>
            </w:r>
          </w:p>
        </w:tc>
      </w:tr>
      <w:tr w:rsidR="00AF73A0" w:rsidRPr="00413ACC" w:rsidTr="00413ACC">
        <w:trPr>
          <w:cantSplit/>
          <w:trHeight w:val="1134"/>
        </w:trPr>
        <w:tc>
          <w:tcPr>
            <w:tcW w:w="817" w:type="dxa"/>
            <w:vMerge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4</w:t>
            </w:r>
          </w:p>
        </w:tc>
        <w:tc>
          <w:tcPr>
            <w:tcW w:w="1134" w:type="dxa"/>
            <w:textDirection w:val="btLr"/>
          </w:tcPr>
          <w:p w:rsidR="00AF73A0" w:rsidRPr="00413ACC" w:rsidRDefault="00AF73A0" w:rsidP="00413ACC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                      Здоровье и я</w:t>
            </w:r>
          </w:p>
        </w:tc>
        <w:tc>
          <w:tcPr>
            <w:tcW w:w="2977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Количество и счет: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ознакомление с порядковыми числительными.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 xml:space="preserve">Ориентировка на листе бумаги: 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>верхний правый угол, нижний правый угол, левый верхний  угол, нижний левый угол, середина.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Геометрические фигуры: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овал, круг, квадрат, треугольник, прямоугольник.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Логическая задача:</w:t>
            </w:r>
            <w:r w:rsidRPr="00413ACC">
              <w:rPr>
                <w:rFonts w:ascii="Times New Roman" w:hAnsi="Times New Roman"/>
                <w:sz w:val="28"/>
                <w:szCs w:val="28"/>
              </w:rPr>
              <w:t xml:space="preserve"> установление последовательности событий.</w:t>
            </w:r>
          </w:p>
        </w:tc>
        <w:tc>
          <w:tcPr>
            <w:tcW w:w="7229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13ACC">
              <w:rPr>
                <w:rFonts w:ascii="Times New Roman" w:hAnsi="Times New Roman"/>
                <w:i/>
                <w:sz w:val="28"/>
                <w:szCs w:val="28"/>
              </w:rPr>
              <w:t>Учить: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порядковому счету в пределах 5;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различать количественный и порядковый счет;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правильно отвечать на вопросы: « сколько?», « какой по счету?»;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ориентироваться на листе бумаги;</w:t>
            </w:r>
          </w:p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- видеть геометрические фигуры в  предметах.</w:t>
            </w:r>
          </w:p>
        </w:tc>
        <w:tc>
          <w:tcPr>
            <w:tcW w:w="2062" w:type="dxa"/>
          </w:tcPr>
          <w:p w:rsidR="00AF73A0" w:rsidRPr="00413ACC" w:rsidRDefault="00AF73A0" w:rsidP="00413A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3ACC">
              <w:rPr>
                <w:rFonts w:ascii="Times New Roman" w:hAnsi="Times New Roman"/>
                <w:sz w:val="28"/>
                <w:szCs w:val="28"/>
              </w:rPr>
              <w:t>Е. В. Колесникова стр.53</w:t>
            </w:r>
          </w:p>
        </w:tc>
      </w:tr>
    </w:tbl>
    <w:p w:rsidR="00AF73A0" w:rsidRPr="009B459C" w:rsidRDefault="00AF73A0" w:rsidP="0042630F">
      <w:pPr>
        <w:rPr>
          <w:rFonts w:ascii="Times New Roman" w:hAnsi="Times New Roman"/>
          <w:sz w:val="28"/>
          <w:szCs w:val="28"/>
        </w:rPr>
      </w:pPr>
    </w:p>
    <w:sectPr w:rsidR="00AF73A0" w:rsidRPr="009B459C" w:rsidSect="00B202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6B6A"/>
    <w:multiLevelType w:val="hybridMultilevel"/>
    <w:tmpl w:val="A7BC5A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E9A"/>
    <w:rsid w:val="0002343B"/>
    <w:rsid w:val="00025806"/>
    <w:rsid w:val="000479B3"/>
    <w:rsid w:val="0005355D"/>
    <w:rsid w:val="00065062"/>
    <w:rsid w:val="00075DD7"/>
    <w:rsid w:val="00076921"/>
    <w:rsid w:val="0008547C"/>
    <w:rsid w:val="000B18A1"/>
    <w:rsid w:val="000C34B9"/>
    <w:rsid w:val="000D20A1"/>
    <w:rsid w:val="000D6745"/>
    <w:rsid w:val="000F3D6F"/>
    <w:rsid w:val="001145A0"/>
    <w:rsid w:val="00116A0A"/>
    <w:rsid w:val="00142F43"/>
    <w:rsid w:val="00144F81"/>
    <w:rsid w:val="001466BF"/>
    <w:rsid w:val="00156C93"/>
    <w:rsid w:val="0015750C"/>
    <w:rsid w:val="0016360A"/>
    <w:rsid w:val="001663ED"/>
    <w:rsid w:val="00167163"/>
    <w:rsid w:val="00181DF7"/>
    <w:rsid w:val="00186F5F"/>
    <w:rsid w:val="001957B7"/>
    <w:rsid w:val="001A69E5"/>
    <w:rsid w:val="001A6A36"/>
    <w:rsid w:val="001B103E"/>
    <w:rsid w:val="001B2E52"/>
    <w:rsid w:val="001C1158"/>
    <w:rsid w:val="001C4BC1"/>
    <w:rsid w:val="001C5FF3"/>
    <w:rsid w:val="001E0C77"/>
    <w:rsid w:val="001F1100"/>
    <w:rsid w:val="002047C9"/>
    <w:rsid w:val="00204A53"/>
    <w:rsid w:val="002176F2"/>
    <w:rsid w:val="00243AF3"/>
    <w:rsid w:val="00250B7A"/>
    <w:rsid w:val="002513AB"/>
    <w:rsid w:val="0025670C"/>
    <w:rsid w:val="00274381"/>
    <w:rsid w:val="002D4268"/>
    <w:rsid w:val="00302396"/>
    <w:rsid w:val="00305FE3"/>
    <w:rsid w:val="00324AFA"/>
    <w:rsid w:val="003308EC"/>
    <w:rsid w:val="00343CEF"/>
    <w:rsid w:val="003449EE"/>
    <w:rsid w:val="0037260C"/>
    <w:rsid w:val="003958B6"/>
    <w:rsid w:val="003969E7"/>
    <w:rsid w:val="003A0F0C"/>
    <w:rsid w:val="003A64B1"/>
    <w:rsid w:val="003B76B9"/>
    <w:rsid w:val="003C0AEC"/>
    <w:rsid w:val="003F57FE"/>
    <w:rsid w:val="00403DC9"/>
    <w:rsid w:val="004043EC"/>
    <w:rsid w:val="0041171D"/>
    <w:rsid w:val="00413ACC"/>
    <w:rsid w:val="0042630F"/>
    <w:rsid w:val="00435F56"/>
    <w:rsid w:val="00443071"/>
    <w:rsid w:val="004440FC"/>
    <w:rsid w:val="004621D6"/>
    <w:rsid w:val="004670C5"/>
    <w:rsid w:val="004974A1"/>
    <w:rsid w:val="004A32EA"/>
    <w:rsid w:val="004B6DFA"/>
    <w:rsid w:val="004C4FE1"/>
    <w:rsid w:val="004D0D04"/>
    <w:rsid w:val="004F1D4D"/>
    <w:rsid w:val="00500B83"/>
    <w:rsid w:val="00500BD0"/>
    <w:rsid w:val="00511876"/>
    <w:rsid w:val="00516609"/>
    <w:rsid w:val="00521026"/>
    <w:rsid w:val="00530DD2"/>
    <w:rsid w:val="00540904"/>
    <w:rsid w:val="00543A52"/>
    <w:rsid w:val="00555C6A"/>
    <w:rsid w:val="0056415E"/>
    <w:rsid w:val="0059379E"/>
    <w:rsid w:val="005955D1"/>
    <w:rsid w:val="005A441D"/>
    <w:rsid w:val="005A7773"/>
    <w:rsid w:val="005D09CA"/>
    <w:rsid w:val="005E5C03"/>
    <w:rsid w:val="005E6B1E"/>
    <w:rsid w:val="005F472A"/>
    <w:rsid w:val="005F648B"/>
    <w:rsid w:val="005F7C6E"/>
    <w:rsid w:val="00603235"/>
    <w:rsid w:val="00616B67"/>
    <w:rsid w:val="00627095"/>
    <w:rsid w:val="00630F12"/>
    <w:rsid w:val="0065487E"/>
    <w:rsid w:val="006566F6"/>
    <w:rsid w:val="00657953"/>
    <w:rsid w:val="0066628E"/>
    <w:rsid w:val="00694DAF"/>
    <w:rsid w:val="006A6263"/>
    <w:rsid w:val="006C3791"/>
    <w:rsid w:val="006C5E24"/>
    <w:rsid w:val="006D20AE"/>
    <w:rsid w:val="006D576F"/>
    <w:rsid w:val="006E1694"/>
    <w:rsid w:val="006F0579"/>
    <w:rsid w:val="0070305F"/>
    <w:rsid w:val="00703850"/>
    <w:rsid w:val="00710EA9"/>
    <w:rsid w:val="00740BFD"/>
    <w:rsid w:val="00756469"/>
    <w:rsid w:val="00786BFC"/>
    <w:rsid w:val="00795083"/>
    <w:rsid w:val="007B71C0"/>
    <w:rsid w:val="007D0523"/>
    <w:rsid w:val="007D4E9A"/>
    <w:rsid w:val="007D5568"/>
    <w:rsid w:val="007D63DA"/>
    <w:rsid w:val="007E50E1"/>
    <w:rsid w:val="007F2F66"/>
    <w:rsid w:val="00802314"/>
    <w:rsid w:val="00802EEE"/>
    <w:rsid w:val="00825D3F"/>
    <w:rsid w:val="008343D5"/>
    <w:rsid w:val="0084577B"/>
    <w:rsid w:val="00846B2A"/>
    <w:rsid w:val="0087379E"/>
    <w:rsid w:val="00884EB4"/>
    <w:rsid w:val="0089715C"/>
    <w:rsid w:val="008A144F"/>
    <w:rsid w:val="008A17E8"/>
    <w:rsid w:val="008C4061"/>
    <w:rsid w:val="008C53F1"/>
    <w:rsid w:val="008D0075"/>
    <w:rsid w:val="008E3080"/>
    <w:rsid w:val="008F0288"/>
    <w:rsid w:val="0090544C"/>
    <w:rsid w:val="00914152"/>
    <w:rsid w:val="00921EDA"/>
    <w:rsid w:val="0092497E"/>
    <w:rsid w:val="009252CA"/>
    <w:rsid w:val="00934F6B"/>
    <w:rsid w:val="00950342"/>
    <w:rsid w:val="00952306"/>
    <w:rsid w:val="00984E96"/>
    <w:rsid w:val="0099718D"/>
    <w:rsid w:val="009A0428"/>
    <w:rsid w:val="009A072B"/>
    <w:rsid w:val="009A598F"/>
    <w:rsid w:val="009B00A6"/>
    <w:rsid w:val="009B459C"/>
    <w:rsid w:val="009F0FAF"/>
    <w:rsid w:val="009F2E8A"/>
    <w:rsid w:val="009F7642"/>
    <w:rsid w:val="00A11572"/>
    <w:rsid w:val="00A2241E"/>
    <w:rsid w:val="00A31B3B"/>
    <w:rsid w:val="00A506DD"/>
    <w:rsid w:val="00A546AC"/>
    <w:rsid w:val="00A62226"/>
    <w:rsid w:val="00A8053F"/>
    <w:rsid w:val="00A948B8"/>
    <w:rsid w:val="00AA7332"/>
    <w:rsid w:val="00AB384E"/>
    <w:rsid w:val="00AB4307"/>
    <w:rsid w:val="00AB74C4"/>
    <w:rsid w:val="00AC4E42"/>
    <w:rsid w:val="00AE0854"/>
    <w:rsid w:val="00AE2103"/>
    <w:rsid w:val="00AF73A0"/>
    <w:rsid w:val="00AF7DD5"/>
    <w:rsid w:val="00B10066"/>
    <w:rsid w:val="00B109C1"/>
    <w:rsid w:val="00B1591D"/>
    <w:rsid w:val="00B2025B"/>
    <w:rsid w:val="00B21B03"/>
    <w:rsid w:val="00B26E55"/>
    <w:rsid w:val="00B30473"/>
    <w:rsid w:val="00B435F0"/>
    <w:rsid w:val="00B526BA"/>
    <w:rsid w:val="00B55E14"/>
    <w:rsid w:val="00B56EC6"/>
    <w:rsid w:val="00B617D4"/>
    <w:rsid w:val="00B8699B"/>
    <w:rsid w:val="00B939A5"/>
    <w:rsid w:val="00B95B57"/>
    <w:rsid w:val="00BB4D58"/>
    <w:rsid w:val="00BC0692"/>
    <w:rsid w:val="00BD0B63"/>
    <w:rsid w:val="00BD672C"/>
    <w:rsid w:val="00C127E0"/>
    <w:rsid w:val="00C37961"/>
    <w:rsid w:val="00C43AED"/>
    <w:rsid w:val="00C45684"/>
    <w:rsid w:val="00C5275F"/>
    <w:rsid w:val="00C60E91"/>
    <w:rsid w:val="00C823E9"/>
    <w:rsid w:val="00C84214"/>
    <w:rsid w:val="00C87169"/>
    <w:rsid w:val="00CA6207"/>
    <w:rsid w:val="00CC6476"/>
    <w:rsid w:val="00CD397D"/>
    <w:rsid w:val="00CE6DE5"/>
    <w:rsid w:val="00D1495F"/>
    <w:rsid w:val="00D15E66"/>
    <w:rsid w:val="00D20684"/>
    <w:rsid w:val="00D30D92"/>
    <w:rsid w:val="00D3196D"/>
    <w:rsid w:val="00D36769"/>
    <w:rsid w:val="00D477C8"/>
    <w:rsid w:val="00D74AA6"/>
    <w:rsid w:val="00D7623B"/>
    <w:rsid w:val="00D85975"/>
    <w:rsid w:val="00DB0EFD"/>
    <w:rsid w:val="00DE1D0C"/>
    <w:rsid w:val="00E124A4"/>
    <w:rsid w:val="00E24A86"/>
    <w:rsid w:val="00E66047"/>
    <w:rsid w:val="00E72BBB"/>
    <w:rsid w:val="00E94F77"/>
    <w:rsid w:val="00EA1936"/>
    <w:rsid w:val="00EA3481"/>
    <w:rsid w:val="00EC0AAB"/>
    <w:rsid w:val="00EC0C87"/>
    <w:rsid w:val="00EC26ED"/>
    <w:rsid w:val="00EC78AE"/>
    <w:rsid w:val="00EE046E"/>
    <w:rsid w:val="00EF11DF"/>
    <w:rsid w:val="00F03260"/>
    <w:rsid w:val="00F04066"/>
    <w:rsid w:val="00F0594C"/>
    <w:rsid w:val="00F10457"/>
    <w:rsid w:val="00F32DD8"/>
    <w:rsid w:val="00F5214A"/>
    <w:rsid w:val="00F55730"/>
    <w:rsid w:val="00F5710D"/>
    <w:rsid w:val="00F7118C"/>
    <w:rsid w:val="00F846B6"/>
    <w:rsid w:val="00F84BF5"/>
    <w:rsid w:val="00FB0C68"/>
    <w:rsid w:val="00FB6B79"/>
    <w:rsid w:val="00FD5B71"/>
    <w:rsid w:val="00FE1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8E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621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60E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13615</TotalTime>
  <Pages>54</Pages>
  <Words>10661</Words>
  <Characters>-32766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Calipso</cp:lastModifiedBy>
  <cp:revision>141</cp:revision>
  <dcterms:created xsi:type="dcterms:W3CDTF">2014-07-30T08:27:00Z</dcterms:created>
  <dcterms:modified xsi:type="dcterms:W3CDTF">2014-11-24T06:42:00Z</dcterms:modified>
</cp:coreProperties>
</file>